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080D3" w14:textId="77777777" w:rsidR="006E0551" w:rsidRDefault="006E0551" w:rsidP="006E055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COOTE</w:t>
      </w:r>
      <w:r>
        <w:rPr>
          <w:rFonts w:ascii="Times New Roman" w:hAnsi="Times New Roman" w:cs="Times New Roman"/>
        </w:rPr>
        <w:t xml:space="preserve">        (fl.1447)</w:t>
      </w:r>
    </w:p>
    <w:p w14:paraId="5A6B1AA8" w14:textId="77777777" w:rsidR="006E0551" w:rsidRDefault="006E0551" w:rsidP="006E0551">
      <w:pPr>
        <w:pStyle w:val="NoSpacing"/>
        <w:rPr>
          <w:rFonts w:ascii="Times New Roman" w:hAnsi="Times New Roman" w:cs="Times New Roman"/>
        </w:rPr>
      </w:pPr>
    </w:p>
    <w:p w14:paraId="59EA908C" w14:textId="77777777" w:rsidR="006E0551" w:rsidRDefault="006E0551" w:rsidP="006E0551">
      <w:pPr>
        <w:pStyle w:val="NoSpacing"/>
        <w:rPr>
          <w:rFonts w:ascii="Times New Roman" w:hAnsi="Times New Roman" w:cs="Times New Roman"/>
        </w:rPr>
      </w:pPr>
    </w:p>
    <w:p w14:paraId="16B82BD2" w14:textId="77777777" w:rsidR="006E0551" w:rsidRDefault="006E0551" w:rsidP="006E055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Godson of John Faucon, the elder, of Boxford, Suffolk(q.v.).</w:t>
      </w:r>
    </w:p>
    <w:p w14:paraId="3275CC6A" w14:textId="77777777" w:rsidR="006E0551" w:rsidRDefault="006E0551" w:rsidP="006E055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(“Wills of the Archdeaconry of Sudbury, 1439 – 1474, volume 1, </w:t>
      </w:r>
    </w:p>
    <w:p w14:paraId="6C2FD007" w14:textId="77777777" w:rsidR="006E0551" w:rsidRDefault="006E0551" w:rsidP="006E055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ed. Peter Northeast, pub. the Suffolk Records Society, 2001, p. 145)</w:t>
      </w:r>
    </w:p>
    <w:p w14:paraId="014C8E5D" w14:textId="77777777" w:rsidR="006E0551" w:rsidRDefault="006E0551" w:rsidP="006E0551">
      <w:pPr>
        <w:pStyle w:val="NoSpacing"/>
        <w:rPr>
          <w:rFonts w:ascii="Times New Roman" w:hAnsi="Times New Roman" w:cs="Times New Roman"/>
        </w:rPr>
      </w:pPr>
    </w:p>
    <w:p w14:paraId="70FE35F6" w14:textId="77777777" w:rsidR="006E0551" w:rsidRDefault="006E0551" w:rsidP="006E0551">
      <w:pPr>
        <w:pStyle w:val="NoSpacing"/>
        <w:rPr>
          <w:rFonts w:ascii="Times New Roman" w:hAnsi="Times New Roman" w:cs="Times New Roman"/>
        </w:rPr>
      </w:pPr>
    </w:p>
    <w:p w14:paraId="636916B4" w14:textId="77777777" w:rsidR="006E0551" w:rsidRDefault="006E0551" w:rsidP="006E055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Apr.1447</w:t>
      </w:r>
      <w:r>
        <w:rPr>
          <w:rFonts w:ascii="Times New Roman" w:hAnsi="Times New Roman" w:cs="Times New Roman"/>
        </w:rPr>
        <w:tab/>
        <w:t>John Faucon bequeathed him 3s 4d.  (ibid.)</w:t>
      </w:r>
    </w:p>
    <w:p w14:paraId="5198D1D4" w14:textId="77777777" w:rsidR="006E0551" w:rsidRDefault="006E0551" w:rsidP="006E0551">
      <w:pPr>
        <w:pStyle w:val="NoSpacing"/>
        <w:rPr>
          <w:rFonts w:ascii="Times New Roman" w:hAnsi="Times New Roman" w:cs="Times New Roman"/>
        </w:rPr>
      </w:pPr>
    </w:p>
    <w:p w14:paraId="6EB69511" w14:textId="77777777" w:rsidR="006E0551" w:rsidRDefault="006E0551" w:rsidP="006E0551">
      <w:pPr>
        <w:pStyle w:val="NoSpacing"/>
        <w:rPr>
          <w:rFonts w:ascii="Times New Roman" w:hAnsi="Times New Roman" w:cs="Times New Roman"/>
        </w:rPr>
      </w:pPr>
    </w:p>
    <w:p w14:paraId="6D81B252" w14:textId="77777777" w:rsidR="006E0551" w:rsidRDefault="006E0551" w:rsidP="006E055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2026</w:t>
      </w:r>
    </w:p>
    <w:p w14:paraId="0FA84AD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DE7B7" w14:textId="77777777" w:rsidR="00382603" w:rsidRDefault="00382603" w:rsidP="00086E2C">
      <w:pPr>
        <w:spacing w:after="0" w:line="240" w:lineRule="auto"/>
      </w:pPr>
      <w:r>
        <w:separator/>
      </w:r>
    </w:p>
  </w:endnote>
  <w:endnote w:type="continuationSeparator" w:id="0">
    <w:p w14:paraId="3EA90AB7" w14:textId="77777777" w:rsidR="00382603" w:rsidRDefault="0038260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5DB1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7A4E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350C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35DA2" w14:textId="77777777" w:rsidR="00382603" w:rsidRDefault="00382603" w:rsidP="00086E2C">
      <w:pPr>
        <w:spacing w:after="0" w:line="240" w:lineRule="auto"/>
      </w:pPr>
      <w:r>
        <w:separator/>
      </w:r>
    </w:p>
  </w:footnote>
  <w:footnote w:type="continuationSeparator" w:id="0">
    <w:p w14:paraId="1B9BF3DA" w14:textId="77777777" w:rsidR="00382603" w:rsidRDefault="0038260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1D0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CE17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2AE2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551"/>
    <w:rsid w:val="00086E2C"/>
    <w:rsid w:val="000A2E7A"/>
    <w:rsid w:val="002244B7"/>
    <w:rsid w:val="00314D94"/>
    <w:rsid w:val="00382603"/>
    <w:rsid w:val="003B4C12"/>
    <w:rsid w:val="00617568"/>
    <w:rsid w:val="006E0551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43AEB"/>
  <w15:chartTrackingRefBased/>
  <w15:docId w15:val="{F75083D4-C0BF-4B24-A01E-FA747526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E05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45</Words>
  <Characters>242</Characters>
  <Application>Microsoft Office Word</Application>
  <DocSecurity>0</DocSecurity>
  <Lines>12</Lines>
  <Paragraphs>6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2026-02-24T19:58:00Z</dcterms:created>
  <dcterms:modified xsi:type="dcterms:W3CDTF">2026-02-24T20:00:00Z</dcterms:modified>
</cp:coreProperties>
</file>