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C5EBE" w14:textId="77777777" w:rsidR="000202D7" w:rsidRDefault="000202D7" w:rsidP="000202D7">
      <w:pPr>
        <w:pStyle w:val="NoSpacing"/>
        <w:jc w:val="both"/>
        <w:rPr>
          <w:rFonts w:eastAsia="Times New Roman"/>
        </w:rPr>
      </w:pPr>
      <w:r>
        <w:rPr>
          <w:u w:val="single"/>
        </w:rPr>
        <w:t>John COPEGRAY</w:t>
      </w:r>
      <w:r>
        <w:t xml:space="preserve">         </w:t>
      </w:r>
      <w:r>
        <w:rPr>
          <w:rFonts w:eastAsia="Times New Roman"/>
        </w:rPr>
        <w:t>(fl.1416)</w:t>
      </w:r>
    </w:p>
    <w:p w14:paraId="270B411E" w14:textId="77777777" w:rsidR="000202D7" w:rsidRDefault="000202D7" w:rsidP="000202D7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Godmanchester.</w:t>
      </w:r>
    </w:p>
    <w:p w14:paraId="75CDE82D" w14:textId="77777777" w:rsidR="000202D7" w:rsidRDefault="000202D7" w:rsidP="000202D7">
      <w:pPr>
        <w:pStyle w:val="NoSpacing"/>
        <w:jc w:val="both"/>
        <w:rPr>
          <w:rFonts w:eastAsia="Times New Roman"/>
        </w:rPr>
      </w:pPr>
    </w:p>
    <w:p w14:paraId="7750EB20" w14:textId="77777777" w:rsidR="000202D7" w:rsidRDefault="000202D7" w:rsidP="000202D7">
      <w:pPr>
        <w:pStyle w:val="NoSpacing"/>
        <w:jc w:val="both"/>
        <w:rPr>
          <w:rFonts w:eastAsia="Times New Roman"/>
        </w:rPr>
      </w:pPr>
    </w:p>
    <w:p w14:paraId="7659104D" w14:textId="77777777" w:rsidR="000202D7" w:rsidRDefault="000202D7" w:rsidP="000202D7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Huntingdonshire</w:t>
      </w:r>
    </w:p>
    <w:p w14:paraId="51D3468B" w14:textId="77777777" w:rsidR="000202D7" w:rsidRDefault="000202D7" w:rsidP="000202D7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314623FB" w14:textId="77777777" w:rsidR="000202D7" w:rsidRPr="00FD1E72" w:rsidRDefault="000202D7" w:rsidP="000202D7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6ADF13B8" w14:textId="77777777" w:rsidR="000202D7" w:rsidRDefault="000202D7" w:rsidP="000202D7">
      <w:pPr>
        <w:pStyle w:val="NoSpacing"/>
      </w:pPr>
      <w:r w:rsidRPr="00FD1E72">
        <w:tab/>
      </w:r>
      <w:r w:rsidRPr="00FD1E72">
        <w:tab/>
        <w:t>(C.F.R. 1413-22 p.1</w:t>
      </w:r>
      <w:r>
        <w:t>52)</w:t>
      </w:r>
    </w:p>
    <w:p w14:paraId="0B047B40" w14:textId="77777777" w:rsidR="000202D7" w:rsidRDefault="000202D7" w:rsidP="000202D7">
      <w:pPr>
        <w:pStyle w:val="NoSpacing"/>
      </w:pPr>
    </w:p>
    <w:p w14:paraId="45F8EE09" w14:textId="77777777" w:rsidR="000202D7" w:rsidRDefault="000202D7" w:rsidP="000202D7">
      <w:pPr>
        <w:pStyle w:val="NoSpacing"/>
      </w:pPr>
    </w:p>
    <w:p w14:paraId="79D0BA6A" w14:textId="77777777" w:rsidR="000202D7" w:rsidRDefault="000202D7" w:rsidP="000202D7">
      <w:pPr>
        <w:pStyle w:val="NoSpacing"/>
      </w:pPr>
      <w:r>
        <w:t>6 February 2026</w:t>
      </w:r>
    </w:p>
    <w:p w14:paraId="655F1F6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72461" w14:textId="77777777" w:rsidR="00E07560" w:rsidRDefault="00E07560" w:rsidP="00086E2C">
      <w:pPr>
        <w:spacing w:after="0" w:line="240" w:lineRule="auto"/>
      </w:pPr>
      <w:r>
        <w:separator/>
      </w:r>
    </w:p>
  </w:endnote>
  <w:endnote w:type="continuationSeparator" w:id="0">
    <w:p w14:paraId="3FC6AB7E" w14:textId="77777777" w:rsidR="00E07560" w:rsidRDefault="00E0756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0ED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0A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1F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1273" w14:textId="77777777" w:rsidR="00E07560" w:rsidRDefault="00E07560" w:rsidP="00086E2C">
      <w:pPr>
        <w:spacing w:after="0" w:line="240" w:lineRule="auto"/>
      </w:pPr>
      <w:r>
        <w:separator/>
      </w:r>
    </w:p>
  </w:footnote>
  <w:footnote w:type="continuationSeparator" w:id="0">
    <w:p w14:paraId="39B259DE" w14:textId="77777777" w:rsidR="00E07560" w:rsidRDefault="00E0756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D0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F1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82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D7"/>
    <w:rsid w:val="000202D7"/>
    <w:rsid w:val="00086E2C"/>
    <w:rsid w:val="000A2E7A"/>
    <w:rsid w:val="002244B7"/>
    <w:rsid w:val="00314D94"/>
    <w:rsid w:val="00617568"/>
    <w:rsid w:val="006E68FA"/>
    <w:rsid w:val="00E07560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80A6B"/>
  <w15:chartTrackingRefBased/>
  <w15:docId w15:val="{E59F7B01-3ED4-481E-B995-608B2D03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202D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248</Characters>
  <Application>Microsoft Office Word</Application>
  <DocSecurity>0</DocSecurity>
  <Lines>8</Lines>
  <Paragraphs>5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2026-02-07T17:54:00Z</dcterms:created>
  <dcterms:modified xsi:type="dcterms:W3CDTF">2026-02-07T17:54:00Z</dcterms:modified>
</cp:coreProperties>
</file>