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5AD29" w14:textId="77777777" w:rsidR="00193C3E" w:rsidRDefault="00193C3E" w:rsidP="00193C3E">
      <w:pPr>
        <w:pStyle w:val="NoSpacing"/>
      </w:pPr>
      <w:r>
        <w:rPr>
          <w:u w:val="single"/>
        </w:rPr>
        <w:t>William CONYERS</w:t>
      </w:r>
      <w:r>
        <w:t xml:space="preserve">      (fl.1464)</w:t>
      </w:r>
    </w:p>
    <w:p w14:paraId="2F20ED8B" w14:textId="77777777" w:rsidR="00193C3E" w:rsidRDefault="00193C3E" w:rsidP="00193C3E">
      <w:pPr>
        <w:pStyle w:val="NoSpacing"/>
      </w:pPr>
      <w:r>
        <w:t>Squire.</w:t>
      </w:r>
    </w:p>
    <w:p w14:paraId="1D45AA57" w14:textId="77777777" w:rsidR="00193C3E" w:rsidRDefault="00193C3E" w:rsidP="00193C3E">
      <w:pPr>
        <w:pStyle w:val="NoSpacing"/>
      </w:pPr>
    </w:p>
    <w:p w14:paraId="14A491F7" w14:textId="77777777" w:rsidR="00193C3E" w:rsidRDefault="00193C3E" w:rsidP="00193C3E">
      <w:pPr>
        <w:pStyle w:val="NoSpacing"/>
      </w:pPr>
    </w:p>
    <w:p w14:paraId="088079B7" w14:textId="77777777" w:rsidR="00193C3E" w:rsidRDefault="00193C3E" w:rsidP="00193C3E">
      <w:pPr>
        <w:pStyle w:val="NoSpacing"/>
        <w:rPr>
          <w:lang w:val="en-US"/>
        </w:rPr>
      </w:pPr>
      <w:r>
        <w:t>16 Jul.</w:t>
      </w:r>
      <w:r>
        <w:tab/>
        <w:t>1464</w:t>
      </w:r>
      <w:r>
        <w:tab/>
      </w:r>
      <w:r>
        <w:rPr>
          <w:lang w:val="en-US"/>
        </w:rPr>
        <w:t>He was retained for life by the Earl of Warwick at a fee of £2.</w:t>
      </w:r>
    </w:p>
    <w:p w14:paraId="43CA11CF" w14:textId="77777777" w:rsidR="00193C3E" w:rsidRDefault="00193C3E" w:rsidP="00193C3E">
      <w:pPr>
        <w:pStyle w:val="NoSpacing"/>
        <w:ind w:left="1440"/>
      </w:pPr>
      <w:r w:rsidRPr="00981558">
        <w:t>(“The Lordship of Middleham in 1465-6 and 1473-4 edited by Livia Vissa-Fuchs,</w:t>
      </w:r>
      <w:r>
        <w:t xml:space="preserve"> </w:t>
      </w:r>
      <w:r w:rsidRPr="00981558">
        <w:t>Jonathan Mackman and Anne F. Sutton” published by the York History Trust in</w:t>
      </w:r>
      <w:r>
        <w:t xml:space="preserve"> </w:t>
      </w:r>
      <w:r w:rsidRPr="00981558">
        <w:t>association with Shaun Tyas, 2023 p.</w:t>
      </w:r>
      <w:r>
        <w:t>163)</w:t>
      </w:r>
    </w:p>
    <w:p w14:paraId="3A1A121C" w14:textId="77777777" w:rsidR="00193C3E" w:rsidRDefault="00193C3E" w:rsidP="00193C3E">
      <w:pPr>
        <w:pStyle w:val="NoSpacing"/>
      </w:pPr>
    </w:p>
    <w:p w14:paraId="153582D5" w14:textId="77777777" w:rsidR="00193C3E" w:rsidRDefault="00193C3E" w:rsidP="00193C3E">
      <w:pPr>
        <w:pStyle w:val="NoSpacing"/>
      </w:pPr>
    </w:p>
    <w:p w14:paraId="40E8E3DF" w14:textId="77777777" w:rsidR="00193C3E" w:rsidRDefault="00193C3E" w:rsidP="00193C3E">
      <w:pPr>
        <w:pStyle w:val="NoSpacing"/>
      </w:pPr>
      <w:r>
        <w:t>10 May 2026</w:t>
      </w:r>
    </w:p>
    <w:p w14:paraId="4E3CC68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B334A" w14:textId="77777777" w:rsidR="00341BFD" w:rsidRDefault="00341BFD" w:rsidP="00086E2C">
      <w:pPr>
        <w:spacing w:after="0" w:line="240" w:lineRule="auto"/>
      </w:pPr>
      <w:r>
        <w:separator/>
      </w:r>
    </w:p>
  </w:endnote>
  <w:endnote w:type="continuationSeparator" w:id="0">
    <w:p w14:paraId="3275760C" w14:textId="77777777" w:rsidR="00341BFD" w:rsidRDefault="00341B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5B6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4B8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9B62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8EB6A" w14:textId="77777777" w:rsidR="00341BFD" w:rsidRDefault="00341BFD" w:rsidP="00086E2C">
      <w:pPr>
        <w:spacing w:after="0" w:line="240" w:lineRule="auto"/>
      </w:pPr>
      <w:r>
        <w:separator/>
      </w:r>
    </w:p>
  </w:footnote>
  <w:footnote w:type="continuationSeparator" w:id="0">
    <w:p w14:paraId="739CF3F4" w14:textId="77777777" w:rsidR="00341BFD" w:rsidRDefault="00341B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8352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A99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ACD0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3E"/>
    <w:rsid w:val="00086E2C"/>
    <w:rsid w:val="000A2E7A"/>
    <w:rsid w:val="00193C3E"/>
    <w:rsid w:val="002244B7"/>
    <w:rsid w:val="00314D94"/>
    <w:rsid w:val="00341BFD"/>
    <w:rsid w:val="005435B9"/>
    <w:rsid w:val="00617568"/>
    <w:rsid w:val="006C2396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4FEBD"/>
  <w15:chartTrackingRefBased/>
  <w15:docId w15:val="{ADA09F4C-8327-4B10-83BC-DF72B22B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2026-05-10T16:48:00Z</dcterms:created>
  <dcterms:modified xsi:type="dcterms:W3CDTF">2026-05-10T16:48:00Z</dcterms:modified>
</cp:coreProperties>
</file>