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F658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CONYERS, junior</w:t>
      </w:r>
      <w:r>
        <w:rPr>
          <w:rFonts w:ascii="Times New Roman" w:hAnsi="Times New Roman" w:cs="Times New Roman"/>
        </w:rPr>
        <w:t xml:space="preserve">        (fl.1483-5)</w:t>
      </w:r>
    </w:p>
    <w:p w14:paraId="6EA17511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43150AFB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</w:p>
    <w:p w14:paraId="19531820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3D14E68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£16 13s 4d. p.a.</w:t>
      </w:r>
    </w:p>
    <w:p w14:paraId="2FB9A9E6" w14:textId="77777777" w:rsidR="00235A7B" w:rsidRDefault="00235A7B" w:rsidP="00235A7B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00B7A64A" w14:textId="77777777" w:rsidR="00235A7B" w:rsidRDefault="00235A7B" w:rsidP="00235A7B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20730E2C" w14:textId="77777777" w:rsidR="00235A7B" w:rsidRDefault="00235A7B" w:rsidP="00235A7B">
      <w:pPr>
        <w:pStyle w:val="NoSpacing"/>
        <w:ind w:left="1440"/>
        <w:rPr>
          <w:rFonts w:ascii="Times New Roman" w:hAnsi="Times New Roman" w:cs="Times New Roman"/>
        </w:rPr>
      </w:pPr>
    </w:p>
    <w:p w14:paraId="78F364AE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</w:p>
    <w:p w14:paraId="2C6A637B" w14:textId="77777777" w:rsidR="00235A7B" w:rsidRDefault="00235A7B" w:rsidP="00235A7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03E5A00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14B0" w14:textId="77777777" w:rsidR="00227893" w:rsidRDefault="00227893" w:rsidP="00086E2C">
      <w:pPr>
        <w:spacing w:after="0" w:line="240" w:lineRule="auto"/>
      </w:pPr>
      <w:r>
        <w:separator/>
      </w:r>
    </w:p>
  </w:endnote>
  <w:endnote w:type="continuationSeparator" w:id="0">
    <w:p w14:paraId="441980F4" w14:textId="77777777" w:rsidR="00227893" w:rsidRDefault="002278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F6C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8B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93E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0A83" w14:textId="77777777" w:rsidR="00227893" w:rsidRDefault="00227893" w:rsidP="00086E2C">
      <w:pPr>
        <w:spacing w:after="0" w:line="240" w:lineRule="auto"/>
      </w:pPr>
      <w:r>
        <w:separator/>
      </w:r>
    </w:p>
  </w:footnote>
  <w:footnote w:type="continuationSeparator" w:id="0">
    <w:p w14:paraId="4A72743B" w14:textId="77777777" w:rsidR="00227893" w:rsidRDefault="002278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687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FD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90A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7B"/>
    <w:rsid w:val="00086E2C"/>
    <w:rsid w:val="000A2E7A"/>
    <w:rsid w:val="002244B7"/>
    <w:rsid w:val="00227893"/>
    <w:rsid w:val="00235A7B"/>
    <w:rsid w:val="00314D94"/>
    <w:rsid w:val="00617568"/>
    <w:rsid w:val="006E68FA"/>
    <w:rsid w:val="00C26B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E6A5"/>
  <w15:chartTrackingRefBased/>
  <w15:docId w15:val="{6B854CC7-9D32-44EE-9C43-90944489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5A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2026-04-20T15:43:00Z</dcterms:created>
  <dcterms:modified xsi:type="dcterms:W3CDTF">2026-04-20T15:44:00Z</dcterms:modified>
</cp:coreProperties>
</file>