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2CD5D" w14:textId="77777777" w:rsidR="00320291" w:rsidRDefault="00320291" w:rsidP="003202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Katherine CONSTABLE</w:t>
      </w:r>
      <w:r>
        <w:rPr>
          <w:rFonts w:cs="Times New Roman"/>
          <w:szCs w:val="24"/>
        </w:rPr>
        <w:t xml:space="preserve">      (fl.1480)</w:t>
      </w:r>
    </w:p>
    <w:p w14:paraId="4F1D3237" w14:textId="77777777" w:rsidR="00320291" w:rsidRDefault="00320291" w:rsidP="00320291">
      <w:pPr>
        <w:pStyle w:val="NoSpacing"/>
        <w:rPr>
          <w:rFonts w:cs="Times New Roman"/>
          <w:szCs w:val="24"/>
        </w:rPr>
      </w:pPr>
    </w:p>
    <w:p w14:paraId="2E1C421F" w14:textId="77777777" w:rsidR="00320291" w:rsidRDefault="00320291" w:rsidP="00320291">
      <w:pPr>
        <w:pStyle w:val="NoSpacing"/>
        <w:rPr>
          <w:rFonts w:cs="Times New Roman"/>
          <w:szCs w:val="24"/>
        </w:rPr>
      </w:pPr>
    </w:p>
    <w:p w14:paraId="0D216672" w14:textId="77777777" w:rsidR="00320291" w:rsidRDefault="00320291" w:rsidP="003202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Sir Robert Constable(d.1488)(q.v.).   (C.P. XI p.11)</w:t>
      </w:r>
    </w:p>
    <w:p w14:paraId="5563EC51" w14:textId="77777777" w:rsidR="00320291" w:rsidRDefault="00320291" w:rsidP="003202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Sir Ralph Ryther(q.v.).    (ibid.)</w:t>
      </w:r>
    </w:p>
    <w:p w14:paraId="756DD583" w14:textId="77777777" w:rsidR="00320291" w:rsidRDefault="00320291" w:rsidP="00320291">
      <w:pPr>
        <w:pStyle w:val="NoSpacing"/>
        <w:rPr>
          <w:rFonts w:cs="Times New Roman"/>
          <w:szCs w:val="24"/>
        </w:rPr>
      </w:pPr>
    </w:p>
    <w:p w14:paraId="11A4E69F" w14:textId="77777777" w:rsidR="00320291" w:rsidRDefault="00320291" w:rsidP="00320291">
      <w:pPr>
        <w:pStyle w:val="NoSpacing"/>
        <w:rPr>
          <w:rFonts w:cs="Times New Roman"/>
          <w:szCs w:val="24"/>
        </w:rPr>
      </w:pPr>
    </w:p>
    <w:p w14:paraId="7E30281E" w14:textId="77777777" w:rsidR="00320291" w:rsidRDefault="00320291" w:rsidP="003202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March 2026</w:t>
      </w:r>
    </w:p>
    <w:p w14:paraId="318AB99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43512" w14:textId="77777777" w:rsidR="000B34A4" w:rsidRDefault="000B34A4" w:rsidP="00086E2C">
      <w:pPr>
        <w:spacing w:after="0" w:line="240" w:lineRule="auto"/>
      </w:pPr>
      <w:r>
        <w:separator/>
      </w:r>
    </w:p>
  </w:endnote>
  <w:endnote w:type="continuationSeparator" w:id="0">
    <w:p w14:paraId="0C135DCD" w14:textId="77777777" w:rsidR="000B34A4" w:rsidRDefault="000B34A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4359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89FF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36F9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254C1" w14:textId="77777777" w:rsidR="000B34A4" w:rsidRDefault="000B34A4" w:rsidP="00086E2C">
      <w:pPr>
        <w:spacing w:after="0" w:line="240" w:lineRule="auto"/>
      </w:pPr>
      <w:r>
        <w:separator/>
      </w:r>
    </w:p>
  </w:footnote>
  <w:footnote w:type="continuationSeparator" w:id="0">
    <w:p w14:paraId="7974CB43" w14:textId="77777777" w:rsidR="000B34A4" w:rsidRDefault="000B34A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F64A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DFEF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5C48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291"/>
    <w:rsid w:val="00086E2C"/>
    <w:rsid w:val="000A2E7A"/>
    <w:rsid w:val="000B34A4"/>
    <w:rsid w:val="001D1CE2"/>
    <w:rsid w:val="002244B7"/>
    <w:rsid w:val="00314D94"/>
    <w:rsid w:val="00320291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29702"/>
  <w15:chartTrackingRefBased/>
  <w15:docId w15:val="{45A93829-FF7B-49AD-9A09-7056B46C0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2029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26</Words>
  <Characters>130</Characters>
  <Application>Microsoft Office Word</Application>
  <DocSecurity>0</DocSecurity>
  <Lines>5</Lines>
  <Paragraphs>3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2026-03-27T17:32:00Z</dcterms:created>
  <dcterms:modified xsi:type="dcterms:W3CDTF">2026-03-27T17:32:00Z</dcterms:modified>
</cp:coreProperties>
</file>