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AC34" w14:textId="77777777" w:rsidR="00495672" w:rsidRDefault="00495672" w:rsidP="00495672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John CONYS</w:t>
      </w:r>
      <w:r>
        <w:rPr>
          <w:rFonts w:cs="Times New Roman"/>
          <w:szCs w:val="24"/>
        </w:rPr>
        <w:t xml:space="preserve">          </w:t>
      </w:r>
      <w:r>
        <w:rPr>
          <w:rFonts w:cs="Times New Roman"/>
        </w:rPr>
        <w:t>(fl.1462)</w:t>
      </w:r>
    </w:p>
    <w:p w14:paraId="146C0ED3" w14:textId="77777777" w:rsidR="00495672" w:rsidRDefault="00495672" w:rsidP="00495672">
      <w:pPr>
        <w:pStyle w:val="NoSpacing"/>
        <w:rPr>
          <w:rFonts w:cs="Times New Roman"/>
        </w:rPr>
      </w:pPr>
      <w:r>
        <w:rPr>
          <w:rFonts w:cs="Times New Roman"/>
        </w:rPr>
        <w:t>of Hereford. Gentleman.</w:t>
      </w:r>
    </w:p>
    <w:p w14:paraId="10817684" w14:textId="77777777" w:rsidR="00495672" w:rsidRDefault="00495672" w:rsidP="00495672">
      <w:pPr>
        <w:pStyle w:val="NoSpacing"/>
        <w:rPr>
          <w:rFonts w:cs="Times New Roman"/>
        </w:rPr>
      </w:pPr>
    </w:p>
    <w:p w14:paraId="51AC72D4" w14:textId="77777777" w:rsidR="00495672" w:rsidRDefault="00495672" w:rsidP="00495672">
      <w:pPr>
        <w:pStyle w:val="NoSpacing"/>
        <w:rPr>
          <w:rFonts w:cs="Times New Roman"/>
        </w:rPr>
      </w:pPr>
    </w:p>
    <w:p w14:paraId="5FBE16CA" w14:textId="77777777" w:rsidR="00495672" w:rsidRDefault="00495672" w:rsidP="00495672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1A7D332E" w14:textId="77777777" w:rsidR="00495672" w:rsidRDefault="00495672" w:rsidP="0049567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50211F7C" w14:textId="77777777" w:rsidR="00495672" w:rsidRDefault="00495672" w:rsidP="0049567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1C1C598" w14:textId="77777777" w:rsidR="00495672" w:rsidRDefault="00495672" w:rsidP="00495672">
      <w:pPr>
        <w:pStyle w:val="NoSpacing"/>
        <w:rPr>
          <w:rFonts w:cs="Times New Roman"/>
        </w:rPr>
      </w:pPr>
    </w:p>
    <w:p w14:paraId="21C62120" w14:textId="77777777" w:rsidR="00495672" w:rsidRPr="00C86B12" w:rsidRDefault="00495672" w:rsidP="00495672">
      <w:pPr>
        <w:pStyle w:val="NoSpacing"/>
        <w:rPr>
          <w:rFonts w:cs="Times New Roman"/>
        </w:rPr>
      </w:pPr>
    </w:p>
    <w:p w14:paraId="48F19859" w14:textId="77777777" w:rsidR="00495672" w:rsidRDefault="00495672" w:rsidP="004956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22AFB53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3C58" w14:textId="77777777" w:rsidR="003A284D" w:rsidRDefault="003A284D" w:rsidP="00086E2C">
      <w:pPr>
        <w:spacing w:after="0" w:line="240" w:lineRule="auto"/>
      </w:pPr>
      <w:r>
        <w:separator/>
      </w:r>
    </w:p>
  </w:endnote>
  <w:endnote w:type="continuationSeparator" w:id="0">
    <w:p w14:paraId="6810D672" w14:textId="77777777" w:rsidR="003A284D" w:rsidRDefault="003A284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60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81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6C6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F6A9" w14:textId="77777777" w:rsidR="003A284D" w:rsidRDefault="003A284D" w:rsidP="00086E2C">
      <w:pPr>
        <w:spacing w:after="0" w:line="240" w:lineRule="auto"/>
      </w:pPr>
      <w:r>
        <w:separator/>
      </w:r>
    </w:p>
  </w:footnote>
  <w:footnote w:type="continuationSeparator" w:id="0">
    <w:p w14:paraId="2C754A63" w14:textId="77777777" w:rsidR="003A284D" w:rsidRDefault="003A284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2D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FD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B3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72"/>
    <w:rsid w:val="00086E2C"/>
    <w:rsid w:val="000A2E7A"/>
    <w:rsid w:val="002244B7"/>
    <w:rsid w:val="00314D94"/>
    <w:rsid w:val="003A284D"/>
    <w:rsid w:val="00495672"/>
    <w:rsid w:val="00617568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7BC2"/>
  <w15:chartTrackingRefBased/>
  <w15:docId w15:val="{29DAA52D-2161-4224-AEBF-02F1780F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9567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956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253</Characters>
  <Application>Microsoft Office Word</Application>
  <DocSecurity>0</DocSecurity>
  <Lines>14</Lines>
  <Paragraphs>8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2026-01-13T21:50:00Z</dcterms:created>
  <dcterms:modified xsi:type="dcterms:W3CDTF">2026-01-13T21:51:00Z</dcterms:modified>
</cp:coreProperties>
</file>