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E210B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Humphrey CONYNGESBY</w:t>
      </w:r>
      <w:r>
        <w:rPr>
          <w:rFonts w:ascii="Times New Roman" w:hAnsi="Times New Roman" w:cs="Times New Roman"/>
          <w:lang w:val="en-US"/>
        </w:rPr>
        <w:t xml:space="preserve">        (fl.1494)</w:t>
      </w:r>
    </w:p>
    <w:p w14:paraId="2B269F61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</w:p>
    <w:p w14:paraId="03BD13CC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</w:p>
    <w:p w14:paraId="07AD3E7F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8 Feb.1494</w:t>
      </w:r>
      <w:r>
        <w:rPr>
          <w:rFonts w:ascii="Times New Roman" w:hAnsi="Times New Roman" w:cs="Times New Roman"/>
          <w:lang w:val="en-US"/>
        </w:rPr>
        <w:tab/>
        <w:t>He was on a commission to deliver Dorchester gaol.</w:t>
      </w:r>
    </w:p>
    <w:p w14:paraId="1C434942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(C.P.R. 1485-94 p.477)</w:t>
      </w:r>
    </w:p>
    <w:p w14:paraId="5C5E2884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</w:p>
    <w:p w14:paraId="23452AFE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</w:p>
    <w:p w14:paraId="2F8F205A" w14:textId="77777777" w:rsidR="00DC57A8" w:rsidRDefault="00DC57A8" w:rsidP="00DC57A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11 April 2026</w:t>
      </w:r>
    </w:p>
    <w:p w14:paraId="484329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358D9" w14:textId="77777777" w:rsidR="00E00B92" w:rsidRDefault="00E00B92" w:rsidP="00086E2C">
      <w:pPr>
        <w:spacing w:after="0" w:line="240" w:lineRule="auto"/>
      </w:pPr>
      <w:r>
        <w:separator/>
      </w:r>
    </w:p>
  </w:endnote>
  <w:endnote w:type="continuationSeparator" w:id="0">
    <w:p w14:paraId="3C3892CB" w14:textId="77777777" w:rsidR="00E00B92" w:rsidRDefault="00E00B9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8AF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26C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4FC4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047C6" w14:textId="77777777" w:rsidR="00E00B92" w:rsidRDefault="00E00B92" w:rsidP="00086E2C">
      <w:pPr>
        <w:spacing w:after="0" w:line="240" w:lineRule="auto"/>
      </w:pPr>
      <w:r>
        <w:separator/>
      </w:r>
    </w:p>
  </w:footnote>
  <w:footnote w:type="continuationSeparator" w:id="0">
    <w:p w14:paraId="3F94F94A" w14:textId="77777777" w:rsidR="00E00B92" w:rsidRDefault="00E00B9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7614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F76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63D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7A8"/>
    <w:rsid w:val="00086E2C"/>
    <w:rsid w:val="000A2E7A"/>
    <w:rsid w:val="002244B7"/>
    <w:rsid w:val="00314D94"/>
    <w:rsid w:val="00617568"/>
    <w:rsid w:val="006E68FA"/>
    <w:rsid w:val="00896D73"/>
    <w:rsid w:val="00DC57A8"/>
    <w:rsid w:val="00E00B9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55491"/>
  <w15:chartTrackingRefBased/>
  <w15:docId w15:val="{499006FB-0E3D-4E7E-A555-B26BABD36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57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20</Words>
  <Characters>109</Characters>
  <Application>Microsoft Office Word</Application>
  <DocSecurity>0</DocSecurity>
  <Lines>8</Lines>
  <Paragraphs>4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2026-04-14T17:04:00Z</dcterms:created>
  <dcterms:modified xsi:type="dcterms:W3CDTF">2026-04-14T17:06:00Z</dcterms:modified>
</cp:coreProperties>
</file>