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5B3DB" w14:textId="77777777" w:rsidR="00E164D5" w:rsidRDefault="00E164D5" w:rsidP="00E164D5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John CONYER</w:t>
      </w:r>
      <w:r>
        <w:rPr>
          <w:szCs w:val="24"/>
        </w:rPr>
        <w:t xml:space="preserve">         (fl.1470)</w:t>
      </w:r>
    </w:p>
    <w:p w14:paraId="1B019A20" w14:textId="77777777" w:rsidR="00E164D5" w:rsidRDefault="00E164D5" w:rsidP="00E164D5">
      <w:pPr>
        <w:pStyle w:val="NoSpacing"/>
        <w:jc w:val="both"/>
        <w:rPr>
          <w:szCs w:val="24"/>
        </w:rPr>
      </w:pPr>
    </w:p>
    <w:p w14:paraId="27826EA1" w14:textId="77777777" w:rsidR="00E164D5" w:rsidRDefault="00E164D5" w:rsidP="00E164D5">
      <w:pPr>
        <w:pStyle w:val="NoSpacing"/>
        <w:jc w:val="both"/>
        <w:rPr>
          <w:szCs w:val="24"/>
        </w:rPr>
      </w:pPr>
    </w:p>
    <w:p w14:paraId="51DAE862" w14:textId="77777777" w:rsidR="00E164D5" w:rsidRDefault="00E164D5" w:rsidP="00E164D5">
      <w:pPr>
        <w:pStyle w:val="NoSpacing"/>
        <w:jc w:val="both"/>
        <w:rPr>
          <w:szCs w:val="24"/>
        </w:rPr>
      </w:pPr>
      <w:r>
        <w:rPr>
          <w:szCs w:val="24"/>
        </w:rPr>
        <w:t>30 Oct.1470</w:t>
      </w:r>
      <w:r>
        <w:rPr>
          <w:szCs w:val="24"/>
        </w:rPr>
        <w:tab/>
        <w:t xml:space="preserve">Henry Aysshby of Boxley, Kent(q.v.), was pardoned for not appearing to </w:t>
      </w:r>
    </w:p>
    <w:p w14:paraId="5611E5E5" w14:textId="77777777" w:rsidR="00E164D5" w:rsidRDefault="00E164D5" w:rsidP="00E164D5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answer him touching a debt of 40s.      (C.P.R. 1476-85 p.149)</w:t>
      </w:r>
    </w:p>
    <w:p w14:paraId="07AD6A6C" w14:textId="77777777" w:rsidR="00E164D5" w:rsidRDefault="00E164D5" w:rsidP="00E164D5">
      <w:pPr>
        <w:pStyle w:val="NoSpacing"/>
        <w:jc w:val="both"/>
        <w:rPr>
          <w:szCs w:val="24"/>
        </w:rPr>
      </w:pPr>
    </w:p>
    <w:p w14:paraId="22D857C0" w14:textId="77777777" w:rsidR="00E164D5" w:rsidRDefault="00E164D5" w:rsidP="00E164D5">
      <w:pPr>
        <w:pStyle w:val="NoSpacing"/>
        <w:jc w:val="both"/>
        <w:rPr>
          <w:szCs w:val="24"/>
        </w:rPr>
      </w:pPr>
    </w:p>
    <w:p w14:paraId="60AB2229" w14:textId="77777777" w:rsidR="00E164D5" w:rsidRDefault="00E164D5" w:rsidP="00E164D5">
      <w:pPr>
        <w:pStyle w:val="NoSpacing"/>
        <w:jc w:val="both"/>
        <w:rPr>
          <w:szCs w:val="24"/>
        </w:rPr>
      </w:pPr>
      <w:r>
        <w:rPr>
          <w:szCs w:val="24"/>
        </w:rPr>
        <w:t>16 January 2026</w:t>
      </w:r>
    </w:p>
    <w:p w14:paraId="4C3864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8479" w14:textId="77777777" w:rsidR="00C06D95" w:rsidRDefault="00C06D95" w:rsidP="00086E2C">
      <w:pPr>
        <w:spacing w:after="0" w:line="240" w:lineRule="auto"/>
      </w:pPr>
      <w:r>
        <w:separator/>
      </w:r>
    </w:p>
  </w:endnote>
  <w:endnote w:type="continuationSeparator" w:id="0">
    <w:p w14:paraId="2812A4DE" w14:textId="77777777" w:rsidR="00C06D95" w:rsidRDefault="00C06D9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337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8FF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B40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4BF46" w14:textId="77777777" w:rsidR="00C06D95" w:rsidRDefault="00C06D95" w:rsidP="00086E2C">
      <w:pPr>
        <w:spacing w:after="0" w:line="240" w:lineRule="auto"/>
      </w:pPr>
      <w:r>
        <w:separator/>
      </w:r>
    </w:p>
  </w:footnote>
  <w:footnote w:type="continuationSeparator" w:id="0">
    <w:p w14:paraId="48B010B9" w14:textId="77777777" w:rsidR="00C06D95" w:rsidRDefault="00C06D9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8C23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B317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2CA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D5"/>
    <w:rsid w:val="00086E2C"/>
    <w:rsid w:val="000A2E7A"/>
    <w:rsid w:val="002244B7"/>
    <w:rsid w:val="00314D94"/>
    <w:rsid w:val="00617568"/>
    <w:rsid w:val="006E68FA"/>
    <w:rsid w:val="00C06D95"/>
    <w:rsid w:val="00D94DC3"/>
    <w:rsid w:val="00E164D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C26E"/>
  <w15:chartTrackingRefBased/>
  <w15:docId w15:val="{EC69AD14-4867-4344-A394-7DC30C18A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164D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167</Characters>
  <Application>Microsoft Office Word</Application>
  <DocSecurity>0</DocSecurity>
  <Lines>9</Lines>
  <Paragraphs>6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2026-01-23T12:46:00Z</dcterms:created>
  <dcterms:modified xsi:type="dcterms:W3CDTF">2026-01-23T12:47:00Z</dcterms:modified>
</cp:coreProperties>
</file>