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D431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CONSENT</w:t>
      </w:r>
      <w:r>
        <w:rPr>
          <w:rFonts w:ascii="Times New Roman" w:hAnsi="Times New Roman" w:cs="Times New Roman"/>
          <w:sz w:val="24"/>
          <w:szCs w:val="24"/>
        </w:rPr>
        <w:t xml:space="preserve">        (fl.1483)</w:t>
      </w:r>
    </w:p>
    <w:p w14:paraId="1BBB375E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Pinchinthorpe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 Riding of Yorkshire. Husbandman.</w:t>
      </w:r>
    </w:p>
    <w:p w14:paraId="7847C346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</w:p>
    <w:p w14:paraId="741B421F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</w:p>
    <w:p w14:paraId="54C49C77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Elizabeth Unknown(q.v.) brought a plaint of trespass and rescue against</w:t>
      </w:r>
    </w:p>
    <w:p w14:paraId="15B36F27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him, John Cotes(q.v.), John Caldbek(q.v.) and William Pecher(q.v.), all</w:t>
      </w:r>
    </w:p>
    <w:p w14:paraId="1FBBF08E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Pinchinthorpe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 Riding of Yorkshire.</w:t>
      </w:r>
    </w:p>
    <w:p w14:paraId="080832B5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(Michaelmas term 1483)</w:t>
      </w:r>
    </w:p>
    <w:p w14:paraId="3D8E094B" w14:textId="77777777" w:rsidR="008171B5" w:rsidRDefault="008171B5" w:rsidP="008171B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(http://www.uh.edu/waalt/index.php/CP40/886 )</w:t>
      </w:r>
    </w:p>
    <w:p w14:paraId="0D075D4A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</w:p>
    <w:p w14:paraId="6E928798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</w:p>
    <w:p w14:paraId="0668B667" w14:textId="77777777" w:rsidR="008171B5" w:rsidRDefault="008171B5" w:rsidP="00817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2019</w:t>
      </w:r>
    </w:p>
    <w:p w14:paraId="66D7186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2A801" w14:textId="77777777" w:rsidR="0039699A" w:rsidRDefault="0039699A" w:rsidP="00086E2C">
      <w:r>
        <w:separator/>
      </w:r>
    </w:p>
  </w:endnote>
  <w:endnote w:type="continuationSeparator" w:id="0">
    <w:p w14:paraId="6BCB8AB6" w14:textId="77777777" w:rsidR="0039699A" w:rsidRDefault="0039699A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5BA8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421E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C1D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30F7D" w14:textId="77777777" w:rsidR="0039699A" w:rsidRDefault="0039699A" w:rsidP="00086E2C">
      <w:r>
        <w:separator/>
      </w:r>
    </w:p>
  </w:footnote>
  <w:footnote w:type="continuationSeparator" w:id="0">
    <w:p w14:paraId="5DE5E1EF" w14:textId="77777777" w:rsidR="0039699A" w:rsidRDefault="0039699A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1F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3E5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5A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B5"/>
    <w:rsid w:val="00086E2C"/>
    <w:rsid w:val="000A2E7A"/>
    <w:rsid w:val="002244B7"/>
    <w:rsid w:val="00314D94"/>
    <w:rsid w:val="0039699A"/>
    <w:rsid w:val="005435B9"/>
    <w:rsid w:val="00617568"/>
    <w:rsid w:val="006E68FA"/>
    <w:rsid w:val="008171B5"/>
    <w:rsid w:val="008E56AD"/>
    <w:rsid w:val="0091255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9FF6"/>
  <w15:chartTrackingRefBased/>
  <w15:docId w15:val="{AE26F6AF-EAB9-459B-A2AE-9EB1037D6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1B5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2026-05-18T20:52:00Z</dcterms:created>
  <dcterms:modified xsi:type="dcterms:W3CDTF">2026-05-18T20:53:00Z</dcterms:modified>
</cp:coreProperties>
</file>