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9FC7" w14:textId="77777777" w:rsidR="00086E72" w:rsidRDefault="00086E72" w:rsidP="00086E72">
      <w:pPr>
        <w:pStyle w:val="NoSpacing"/>
        <w:rPr>
          <w:lang w:val="en-US"/>
        </w:rPr>
      </w:pPr>
      <w:r>
        <w:rPr>
          <w:u w:val="single"/>
          <w:lang w:val="en-US"/>
        </w:rPr>
        <w:t>Thomas CONQUEST</w:t>
      </w:r>
      <w:r>
        <w:rPr>
          <w:lang w:val="en-US"/>
        </w:rPr>
        <w:t xml:space="preserve">       (fl.1427)</w:t>
      </w:r>
    </w:p>
    <w:p w14:paraId="385A59EE" w14:textId="77777777" w:rsidR="00086E72" w:rsidRDefault="00086E72" w:rsidP="00086E72">
      <w:pPr>
        <w:pStyle w:val="NoSpacing"/>
        <w:rPr>
          <w:lang w:val="en-US"/>
        </w:rPr>
      </w:pPr>
      <w:r>
        <w:rPr>
          <w:lang w:val="en-US"/>
        </w:rPr>
        <w:t xml:space="preserve">of </w:t>
      </w:r>
      <w:proofErr w:type="gramStart"/>
      <w:r>
        <w:rPr>
          <w:lang w:val="en-US"/>
        </w:rPr>
        <w:t>the Lee</w:t>
      </w:r>
      <w:proofErr w:type="gramEnd"/>
      <w:r>
        <w:rPr>
          <w:lang w:val="en-US"/>
        </w:rPr>
        <w:t>, Lancashire. Yeoman.</w:t>
      </w:r>
    </w:p>
    <w:p w14:paraId="7D38C19F" w14:textId="77777777" w:rsidR="00086E72" w:rsidRDefault="00086E72" w:rsidP="00086E72">
      <w:pPr>
        <w:pStyle w:val="NoSpacing"/>
        <w:rPr>
          <w:lang w:val="en-US"/>
        </w:rPr>
      </w:pPr>
    </w:p>
    <w:p w14:paraId="0568D984" w14:textId="77777777" w:rsidR="00086E72" w:rsidRDefault="00086E72" w:rsidP="00086E72">
      <w:pPr>
        <w:pStyle w:val="NoSpacing"/>
        <w:rPr>
          <w:lang w:val="en-US"/>
        </w:rPr>
      </w:pPr>
    </w:p>
    <w:p w14:paraId="226D4E09" w14:textId="77777777" w:rsidR="00086E72" w:rsidRDefault="00086E72" w:rsidP="00086E72">
      <w:pPr>
        <w:pStyle w:val="NoSpacing"/>
        <w:rPr>
          <w:lang w:val="en-US"/>
        </w:rPr>
      </w:pPr>
      <w:r>
        <w:rPr>
          <w:lang w:val="en-US"/>
        </w:rPr>
        <w:tab/>
        <w:t>1427</w:t>
      </w:r>
      <w:r>
        <w:rPr>
          <w:lang w:val="en-US"/>
        </w:rPr>
        <w:tab/>
        <w:t>Robert de Houghton(q.v.) brought a plaint of trespass and assault against him</w:t>
      </w:r>
    </w:p>
    <w:p w14:paraId="565761C5" w14:textId="77777777" w:rsidR="00086E72" w:rsidRDefault="00086E72" w:rsidP="00086E72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and many others.</w:t>
      </w:r>
    </w:p>
    <w:p w14:paraId="714EACBD" w14:textId="77777777" w:rsidR="00086E72" w:rsidRDefault="00086E72" w:rsidP="00086E72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F97E8E">
          <w:rPr>
            <w:rStyle w:val="Hyperlink"/>
            <w:lang w:val="en-US"/>
          </w:rPr>
          <w:t>https://waalt.uh.edu/index.php/CP40/664</w:t>
        </w:r>
      </w:hyperlink>
      <w:r>
        <w:rPr>
          <w:lang w:val="en-US"/>
        </w:rPr>
        <w:t xml:space="preserve"> )</w:t>
      </w:r>
    </w:p>
    <w:p w14:paraId="7245B742" w14:textId="77777777" w:rsidR="00086E72" w:rsidRDefault="00086E72" w:rsidP="00086E72">
      <w:pPr>
        <w:pStyle w:val="NoSpacing"/>
        <w:rPr>
          <w:lang w:val="en-US"/>
        </w:rPr>
      </w:pPr>
    </w:p>
    <w:p w14:paraId="77944EB1" w14:textId="77777777" w:rsidR="00086E72" w:rsidRDefault="00086E72" w:rsidP="00086E72">
      <w:pPr>
        <w:pStyle w:val="NoSpacing"/>
        <w:rPr>
          <w:lang w:val="en-US"/>
        </w:rPr>
      </w:pPr>
    </w:p>
    <w:p w14:paraId="0F9BD5EA" w14:textId="77777777" w:rsidR="00086E72" w:rsidRDefault="00086E72" w:rsidP="00086E72">
      <w:pPr>
        <w:pStyle w:val="NoSpacing"/>
        <w:rPr>
          <w:lang w:val="en-US"/>
        </w:rPr>
      </w:pPr>
      <w:r>
        <w:rPr>
          <w:lang w:val="en-US"/>
        </w:rPr>
        <w:t>23 April 2026</w:t>
      </w:r>
    </w:p>
    <w:p w14:paraId="064847F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A868F" w14:textId="77777777" w:rsidR="00557533" w:rsidRDefault="00557533" w:rsidP="00086E2C">
      <w:pPr>
        <w:spacing w:after="0" w:line="240" w:lineRule="auto"/>
      </w:pPr>
      <w:r>
        <w:separator/>
      </w:r>
    </w:p>
  </w:endnote>
  <w:endnote w:type="continuationSeparator" w:id="0">
    <w:p w14:paraId="08125019" w14:textId="77777777" w:rsidR="00557533" w:rsidRDefault="005575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356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E797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7221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8F82" w14:textId="77777777" w:rsidR="00557533" w:rsidRDefault="00557533" w:rsidP="00086E2C">
      <w:pPr>
        <w:spacing w:after="0" w:line="240" w:lineRule="auto"/>
      </w:pPr>
      <w:r>
        <w:separator/>
      </w:r>
    </w:p>
  </w:footnote>
  <w:footnote w:type="continuationSeparator" w:id="0">
    <w:p w14:paraId="4B26BE04" w14:textId="77777777" w:rsidR="00557533" w:rsidRDefault="005575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D6D1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8D8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306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72"/>
    <w:rsid w:val="00086E2C"/>
    <w:rsid w:val="00086E72"/>
    <w:rsid w:val="000A2E7A"/>
    <w:rsid w:val="002244B7"/>
    <w:rsid w:val="00314D94"/>
    <w:rsid w:val="00557533"/>
    <w:rsid w:val="00617568"/>
    <w:rsid w:val="006E68FA"/>
    <w:rsid w:val="007472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3793"/>
  <w15:chartTrackingRefBased/>
  <w15:docId w15:val="{8B11D35E-0F12-4D93-8F70-DAD6B0A6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86E7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86E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2026-04-29T14:21:00Z</dcterms:created>
  <dcterms:modified xsi:type="dcterms:W3CDTF">2026-04-29T14:21:00Z</dcterms:modified>
</cp:coreProperties>
</file>