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28DEB" w14:textId="77777777" w:rsidR="00652FF2" w:rsidRDefault="00652FF2" w:rsidP="00652FF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CONDY (COUDY)</w:t>
      </w:r>
      <w:r>
        <w:rPr>
          <w:rFonts w:cs="Times New Roman"/>
          <w:szCs w:val="24"/>
          <w:lang w:val="en-GB"/>
        </w:rPr>
        <w:t xml:space="preserve">        (fl.1460)</w:t>
      </w:r>
    </w:p>
    <w:p w14:paraId="1ABB6689" w14:textId="77777777" w:rsidR="00652FF2" w:rsidRDefault="00652FF2" w:rsidP="00652FF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r>
        <w:rPr>
          <w:rFonts w:cs="Times New Roman"/>
          <w:szCs w:val="24"/>
          <w:lang w:val="en-GB"/>
        </w:rPr>
        <w:t>St.Gennys</w:t>
      </w:r>
      <w:proofErr w:type="spellEnd"/>
      <w:r>
        <w:rPr>
          <w:rFonts w:cs="Times New Roman"/>
          <w:szCs w:val="24"/>
          <w:lang w:val="en-GB"/>
        </w:rPr>
        <w:t>, Cornwall. Husbandman.</w:t>
      </w:r>
    </w:p>
    <w:p w14:paraId="22595A68" w14:textId="77777777" w:rsidR="00652FF2" w:rsidRDefault="00652FF2" w:rsidP="00652FF2">
      <w:pPr>
        <w:pStyle w:val="NoSpacing"/>
        <w:rPr>
          <w:rFonts w:cs="Times New Roman"/>
          <w:szCs w:val="24"/>
          <w:lang w:val="en-GB"/>
        </w:rPr>
      </w:pPr>
    </w:p>
    <w:p w14:paraId="58EE09F1" w14:textId="77777777" w:rsidR="00652FF2" w:rsidRDefault="00652FF2" w:rsidP="00652FF2">
      <w:pPr>
        <w:pStyle w:val="NoSpacing"/>
        <w:rPr>
          <w:rFonts w:cs="Times New Roman"/>
          <w:szCs w:val="24"/>
          <w:lang w:val="en-GB"/>
        </w:rPr>
      </w:pPr>
    </w:p>
    <w:p w14:paraId="3F004B4D" w14:textId="77777777" w:rsidR="00652FF2" w:rsidRDefault="00652FF2" w:rsidP="00652FF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John Condy, senior(q.v.), brought a plaint of trespass against him and</w:t>
      </w:r>
    </w:p>
    <w:p w14:paraId="0955A045" w14:textId="77777777" w:rsidR="00652FF2" w:rsidRDefault="00652FF2" w:rsidP="00652FF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and John Condy, junior, of </w:t>
      </w:r>
      <w:proofErr w:type="spellStart"/>
      <w:r>
        <w:rPr>
          <w:rFonts w:cs="Times New Roman"/>
          <w:szCs w:val="24"/>
          <w:lang w:val="en-GB"/>
        </w:rPr>
        <w:t>St.Gennys</w:t>
      </w:r>
      <w:proofErr w:type="spellEnd"/>
      <w:r>
        <w:rPr>
          <w:rFonts w:cs="Times New Roman"/>
          <w:szCs w:val="24"/>
          <w:lang w:val="en-GB"/>
        </w:rPr>
        <w:t>(q.v.).</w:t>
      </w:r>
    </w:p>
    <w:p w14:paraId="34F21BA2" w14:textId="77777777" w:rsidR="00652FF2" w:rsidRDefault="00652FF2" w:rsidP="00652FF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471AE1E7" w14:textId="77777777" w:rsidR="00652FF2" w:rsidRDefault="00652FF2" w:rsidP="00652FF2">
      <w:pPr>
        <w:pStyle w:val="NoSpacing"/>
        <w:rPr>
          <w:rFonts w:cs="Times New Roman"/>
          <w:szCs w:val="24"/>
          <w:lang w:val="en-GB"/>
        </w:rPr>
      </w:pPr>
    </w:p>
    <w:p w14:paraId="6D5942C4" w14:textId="77777777" w:rsidR="00652FF2" w:rsidRDefault="00652FF2" w:rsidP="00652FF2">
      <w:pPr>
        <w:pStyle w:val="NoSpacing"/>
        <w:rPr>
          <w:rFonts w:cs="Times New Roman"/>
          <w:szCs w:val="24"/>
          <w:lang w:val="en-GB"/>
        </w:rPr>
      </w:pPr>
    </w:p>
    <w:p w14:paraId="14634FF8" w14:textId="77777777" w:rsidR="00652FF2" w:rsidRDefault="00652FF2" w:rsidP="00652FF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28 March 2026</w:t>
      </w:r>
    </w:p>
    <w:p w14:paraId="7DB3D74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1C8C7" w14:textId="77777777" w:rsidR="00587159" w:rsidRDefault="00587159" w:rsidP="00086E2C">
      <w:pPr>
        <w:spacing w:after="0" w:line="240" w:lineRule="auto"/>
      </w:pPr>
      <w:r>
        <w:separator/>
      </w:r>
    </w:p>
  </w:endnote>
  <w:endnote w:type="continuationSeparator" w:id="0">
    <w:p w14:paraId="2E154DD7" w14:textId="77777777" w:rsidR="00587159" w:rsidRDefault="0058715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F1E3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2DC2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1462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1CCA8" w14:textId="77777777" w:rsidR="00587159" w:rsidRDefault="00587159" w:rsidP="00086E2C">
      <w:pPr>
        <w:spacing w:after="0" w:line="240" w:lineRule="auto"/>
      </w:pPr>
      <w:r>
        <w:separator/>
      </w:r>
    </w:p>
  </w:footnote>
  <w:footnote w:type="continuationSeparator" w:id="0">
    <w:p w14:paraId="165CFB28" w14:textId="77777777" w:rsidR="00587159" w:rsidRDefault="0058715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BD71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9290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C3E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FF2"/>
    <w:rsid w:val="00086E2C"/>
    <w:rsid w:val="000A2E7A"/>
    <w:rsid w:val="002244B7"/>
    <w:rsid w:val="002E03A7"/>
    <w:rsid w:val="00314D94"/>
    <w:rsid w:val="00587159"/>
    <w:rsid w:val="00617568"/>
    <w:rsid w:val="00652FF2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66FA3"/>
  <w15:chartTrackingRefBased/>
  <w15:docId w15:val="{9AAF0EF5-4ADB-443B-B731-F8D97E4A9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52FF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2026-04-25T20:59:00Z</dcterms:created>
  <dcterms:modified xsi:type="dcterms:W3CDTF">2026-04-25T21:00:00Z</dcterms:modified>
</cp:coreProperties>
</file>