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8ED58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CONDY (COUDY), senior</w:t>
      </w:r>
      <w:r>
        <w:rPr>
          <w:rFonts w:cs="Times New Roman"/>
          <w:szCs w:val="24"/>
          <w:lang w:val="en-GB"/>
        </w:rPr>
        <w:t xml:space="preserve">      (fl.1460)</w:t>
      </w:r>
    </w:p>
    <w:p w14:paraId="18661699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</w:p>
    <w:p w14:paraId="1F7DA5F4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</w:p>
    <w:p w14:paraId="32544839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He made a plaint of trespass against Richard Condy of </w:t>
      </w:r>
      <w:proofErr w:type="spellStart"/>
      <w:r>
        <w:rPr>
          <w:rFonts w:cs="Times New Roman"/>
          <w:szCs w:val="24"/>
          <w:lang w:val="en-GB"/>
        </w:rPr>
        <w:t>St.Gennys</w:t>
      </w:r>
      <w:proofErr w:type="spellEnd"/>
      <w:r>
        <w:rPr>
          <w:rFonts w:cs="Times New Roman"/>
          <w:szCs w:val="24"/>
          <w:lang w:val="en-GB"/>
        </w:rPr>
        <w:t xml:space="preserve">, </w:t>
      </w:r>
    </w:p>
    <w:p w14:paraId="66639097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Cornwall(q.v.), and John Condy, junior, of </w:t>
      </w:r>
      <w:proofErr w:type="spellStart"/>
      <w:r>
        <w:rPr>
          <w:rFonts w:cs="Times New Roman"/>
          <w:szCs w:val="24"/>
          <w:lang w:val="en-GB"/>
        </w:rPr>
        <w:t>St.Gennys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14AEE18D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140F98E5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</w:p>
    <w:p w14:paraId="35694549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</w:p>
    <w:p w14:paraId="2293CEEC" w14:textId="77777777" w:rsidR="00BC4D44" w:rsidRDefault="00BC4D44" w:rsidP="00BC4D4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March 2026</w:t>
      </w:r>
    </w:p>
    <w:p w14:paraId="3BE805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8DD80" w14:textId="77777777" w:rsidR="005857B7" w:rsidRDefault="005857B7" w:rsidP="00086E2C">
      <w:pPr>
        <w:spacing w:after="0" w:line="240" w:lineRule="auto"/>
      </w:pPr>
      <w:r>
        <w:separator/>
      </w:r>
    </w:p>
  </w:endnote>
  <w:endnote w:type="continuationSeparator" w:id="0">
    <w:p w14:paraId="5A8501C1" w14:textId="77777777" w:rsidR="005857B7" w:rsidRDefault="005857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66B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E39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940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F1E55" w14:textId="77777777" w:rsidR="005857B7" w:rsidRDefault="005857B7" w:rsidP="00086E2C">
      <w:pPr>
        <w:spacing w:after="0" w:line="240" w:lineRule="auto"/>
      </w:pPr>
      <w:r>
        <w:separator/>
      </w:r>
    </w:p>
  </w:footnote>
  <w:footnote w:type="continuationSeparator" w:id="0">
    <w:p w14:paraId="3EA8663A" w14:textId="77777777" w:rsidR="005857B7" w:rsidRDefault="005857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CB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4A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E8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44"/>
    <w:rsid w:val="00086E2C"/>
    <w:rsid w:val="000A2E7A"/>
    <w:rsid w:val="002244B7"/>
    <w:rsid w:val="002E03A7"/>
    <w:rsid w:val="00314D94"/>
    <w:rsid w:val="005857B7"/>
    <w:rsid w:val="00617568"/>
    <w:rsid w:val="006E68FA"/>
    <w:rsid w:val="00BC4D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2759"/>
  <w15:chartTrackingRefBased/>
  <w15:docId w15:val="{151E8EF3-3C54-40B7-AC43-A0735E17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C4D4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2026-04-25T20:59:00Z</dcterms:created>
  <dcterms:modified xsi:type="dcterms:W3CDTF">2026-04-25T20:59:00Z</dcterms:modified>
</cp:coreProperties>
</file>