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723BE" w14:textId="77777777" w:rsidR="00607FD7" w:rsidRDefault="00607FD7" w:rsidP="00607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CONDEFER</w:t>
      </w:r>
      <w:r>
        <w:rPr>
          <w:rFonts w:cs="Times New Roman"/>
          <w:szCs w:val="24"/>
        </w:rPr>
        <w:t xml:space="preserve">        (fl.1457)</w:t>
      </w:r>
    </w:p>
    <w:p w14:paraId="4262FDCD" w14:textId="77777777" w:rsidR="00607FD7" w:rsidRDefault="00607FD7" w:rsidP="00607FD7">
      <w:pPr>
        <w:pStyle w:val="NoSpacing"/>
        <w:rPr>
          <w:rFonts w:cs="Times New Roman"/>
          <w:szCs w:val="24"/>
        </w:rPr>
      </w:pPr>
    </w:p>
    <w:p w14:paraId="6AAF69C7" w14:textId="77777777" w:rsidR="00607FD7" w:rsidRDefault="00607FD7" w:rsidP="00607FD7">
      <w:pPr>
        <w:pStyle w:val="NoSpacing"/>
        <w:rPr>
          <w:rFonts w:cs="Times New Roman"/>
          <w:szCs w:val="24"/>
        </w:rPr>
      </w:pPr>
    </w:p>
    <w:p w14:paraId="6679DBFF" w14:textId="77777777" w:rsidR="00607FD7" w:rsidRDefault="00607FD7" w:rsidP="00607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6BF9A445" w14:textId="77777777" w:rsidR="00607FD7" w:rsidRDefault="00607FD7" w:rsidP="00607FD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631FD4B7" w14:textId="77777777" w:rsidR="00607FD7" w:rsidRDefault="00607FD7" w:rsidP="00607FD7">
      <w:pPr>
        <w:pStyle w:val="NoSpacing"/>
        <w:rPr>
          <w:rFonts w:cs="Times New Roman"/>
          <w:szCs w:val="24"/>
        </w:rPr>
      </w:pPr>
    </w:p>
    <w:p w14:paraId="57304ED0" w14:textId="77777777" w:rsidR="00607FD7" w:rsidRDefault="00607FD7" w:rsidP="00607FD7">
      <w:pPr>
        <w:pStyle w:val="NoSpacing"/>
        <w:rPr>
          <w:rFonts w:cs="Times New Roman"/>
          <w:szCs w:val="24"/>
        </w:rPr>
      </w:pPr>
    </w:p>
    <w:p w14:paraId="734C75B3" w14:textId="77777777" w:rsidR="00607FD7" w:rsidRDefault="00607FD7" w:rsidP="00607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6B079E5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A7358" w14:textId="77777777" w:rsidR="00EE2541" w:rsidRDefault="00EE2541" w:rsidP="00086E2C">
      <w:pPr>
        <w:spacing w:after="0" w:line="240" w:lineRule="auto"/>
      </w:pPr>
      <w:r>
        <w:separator/>
      </w:r>
    </w:p>
  </w:endnote>
  <w:endnote w:type="continuationSeparator" w:id="0">
    <w:p w14:paraId="690CD70A" w14:textId="77777777" w:rsidR="00EE2541" w:rsidRDefault="00EE25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9E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9D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2617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AF1D" w14:textId="77777777" w:rsidR="00EE2541" w:rsidRDefault="00EE2541" w:rsidP="00086E2C">
      <w:pPr>
        <w:spacing w:after="0" w:line="240" w:lineRule="auto"/>
      </w:pPr>
      <w:r>
        <w:separator/>
      </w:r>
    </w:p>
  </w:footnote>
  <w:footnote w:type="continuationSeparator" w:id="0">
    <w:p w14:paraId="792955C9" w14:textId="77777777" w:rsidR="00EE2541" w:rsidRDefault="00EE25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6A3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69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16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D7"/>
    <w:rsid w:val="00086E2C"/>
    <w:rsid w:val="000A2E7A"/>
    <w:rsid w:val="002244B7"/>
    <w:rsid w:val="00314D94"/>
    <w:rsid w:val="00607FD7"/>
    <w:rsid w:val="00617568"/>
    <w:rsid w:val="006E68FA"/>
    <w:rsid w:val="00C328D0"/>
    <w:rsid w:val="00ED3A55"/>
    <w:rsid w:val="00EE254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3D8D"/>
  <w15:chartTrackingRefBased/>
  <w15:docId w15:val="{D170AE07-D474-4BE9-96E3-1AFABD05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07FD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188</Characters>
  <Application>Microsoft Office Word</Application>
  <DocSecurity>0</DocSecurity>
  <Lines>8</Lines>
  <Paragraphs>6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2026-02-23T15:47:00Z</dcterms:created>
  <dcterms:modified xsi:type="dcterms:W3CDTF">2026-02-23T15:48:00Z</dcterms:modified>
</cp:coreProperties>
</file>