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D3310" w14:textId="77777777" w:rsidR="0007074D" w:rsidRDefault="0007074D" w:rsidP="0007074D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COMYN</w:t>
      </w:r>
      <w:r>
        <w:rPr>
          <w:rFonts w:ascii="Times New Roman" w:hAnsi="Times New Roman" w:cs="Times New Roman"/>
          <w:lang w:val="en-US"/>
        </w:rPr>
        <w:t xml:space="preserve">       (fl.1481)</w:t>
      </w:r>
    </w:p>
    <w:p w14:paraId="175C9799" w14:textId="77777777" w:rsidR="0007074D" w:rsidRDefault="0007074D" w:rsidP="0007074D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Hooper.</w:t>
      </w:r>
    </w:p>
    <w:p w14:paraId="5630978E" w14:textId="77777777" w:rsidR="0007074D" w:rsidRDefault="0007074D" w:rsidP="0007074D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1330DA9" w14:textId="77777777" w:rsidR="0007074D" w:rsidRDefault="0007074D" w:rsidP="0007074D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E9FD586" w14:textId="77777777" w:rsidR="0007074D" w:rsidRDefault="0007074D" w:rsidP="0007074D">
      <w:pPr>
        <w:pStyle w:val="NoSpacing"/>
        <w:ind w:left="144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1481</w:t>
      </w:r>
      <w:r>
        <w:rPr>
          <w:rFonts w:ascii="Times New Roman" w:hAnsi="Times New Roman" w:cs="Times New Roman"/>
          <w:lang w:val="en-US"/>
        </w:rPr>
        <w:tab/>
        <w:t xml:space="preserve">Walter Redyng brought a plaint of embracery of a jury against him and 10 others.    </w:t>
      </w:r>
    </w:p>
    <w:p w14:paraId="14CF5A50" w14:textId="77777777" w:rsidR="0007074D" w:rsidRDefault="0007074D" w:rsidP="0007074D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B5C77">
          <w:rPr>
            <w:rStyle w:val="Hyperlink"/>
            <w:rFonts w:ascii="Times New Roman" w:hAnsi="Times New Roman" w:cs="Times New Roman"/>
            <w:lang w:val="en-US"/>
          </w:rPr>
          <w:t>https://waalt.uh.edu/index.php/KB27/877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1C8605D" w14:textId="77777777" w:rsidR="0007074D" w:rsidRDefault="0007074D" w:rsidP="0007074D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F25BD8E" w14:textId="77777777" w:rsidR="0007074D" w:rsidRDefault="0007074D" w:rsidP="0007074D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55E5CE78" w14:textId="77777777" w:rsidR="0007074D" w:rsidRDefault="0007074D" w:rsidP="0007074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March 2026</w:t>
      </w:r>
    </w:p>
    <w:p w14:paraId="0E71D6F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9859F" w14:textId="77777777" w:rsidR="00F2633F" w:rsidRDefault="00F2633F" w:rsidP="00086E2C">
      <w:pPr>
        <w:spacing w:after="0" w:line="240" w:lineRule="auto"/>
      </w:pPr>
      <w:r>
        <w:separator/>
      </w:r>
    </w:p>
  </w:endnote>
  <w:endnote w:type="continuationSeparator" w:id="0">
    <w:p w14:paraId="084E11C1" w14:textId="77777777" w:rsidR="00F2633F" w:rsidRDefault="00F2633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76F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457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EF0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3A043" w14:textId="77777777" w:rsidR="00F2633F" w:rsidRDefault="00F2633F" w:rsidP="00086E2C">
      <w:pPr>
        <w:spacing w:after="0" w:line="240" w:lineRule="auto"/>
      </w:pPr>
      <w:r>
        <w:separator/>
      </w:r>
    </w:p>
  </w:footnote>
  <w:footnote w:type="continuationSeparator" w:id="0">
    <w:p w14:paraId="060CD13E" w14:textId="77777777" w:rsidR="00F2633F" w:rsidRDefault="00F2633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052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DF9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071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4D"/>
    <w:rsid w:val="0007074D"/>
    <w:rsid w:val="00086E2C"/>
    <w:rsid w:val="000A2E7A"/>
    <w:rsid w:val="002244B7"/>
    <w:rsid w:val="00314D94"/>
    <w:rsid w:val="00617568"/>
    <w:rsid w:val="006E68FA"/>
    <w:rsid w:val="00706984"/>
    <w:rsid w:val="00ED3A55"/>
    <w:rsid w:val="00F2633F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D1A54"/>
  <w15:chartTrackingRefBased/>
  <w15:docId w15:val="{66715FCA-A043-4E2A-B3FA-721EE911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7074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07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209</Characters>
  <Application>Microsoft Office Word</Application>
  <DocSecurity>0</DocSecurity>
  <Lines>13</Lines>
  <Paragraphs>6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2026-03-20T22:01:00Z</dcterms:created>
  <dcterms:modified xsi:type="dcterms:W3CDTF">2026-03-20T22:01:00Z</dcterms:modified>
</cp:coreProperties>
</file>