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3113F" w14:textId="77777777" w:rsidR="00D74631" w:rsidRDefault="00D74631" w:rsidP="00D74631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John COMPTON</w:t>
      </w:r>
      <w:r>
        <w:rPr>
          <w:rFonts w:cs="Times New Roman"/>
          <w:szCs w:val="24"/>
        </w:rPr>
        <w:t xml:space="preserve">        </w:t>
      </w:r>
      <w:r>
        <w:rPr>
          <w:rFonts w:cs="Times New Roman"/>
        </w:rPr>
        <w:t>(fl.1462)</w:t>
      </w:r>
    </w:p>
    <w:p w14:paraId="41B99792" w14:textId="77777777" w:rsidR="00D74631" w:rsidRDefault="00D74631" w:rsidP="00D74631">
      <w:pPr>
        <w:pStyle w:val="NoSpacing"/>
        <w:rPr>
          <w:rFonts w:cs="Times New Roman"/>
        </w:rPr>
      </w:pPr>
      <w:r>
        <w:rPr>
          <w:rFonts w:cs="Times New Roman"/>
        </w:rPr>
        <w:t>of Newton, Nottinghamshire. Gentleman.</w:t>
      </w:r>
    </w:p>
    <w:p w14:paraId="07F89548" w14:textId="77777777" w:rsidR="00D74631" w:rsidRDefault="00D74631" w:rsidP="00D74631">
      <w:pPr>
        <w:pStyle w:val="NoSpacing"/>
        <w:rPr>
          <w:rFonts w:cs="Times New Roman"/>
        </w:rPr>
      </w:pPr>
    </w:p>
    <w:p w14:paraId="6683AB71" w14:textId="77777777" w:rsidR="00D74631" w:rsidRDefault="00D74631" w:rsidP="00D74631">
      <w:pPr>
        <w:pStyle w:val="NoSpacing"/>
        <w:rPr>
          <w:rFonts w:cs="Times New Roman"/>
        </w:rPr>
      </w:pPr>
    </w:p>
    <w:p w14:paraId="64550868" w14:textId="77777777" w:rsidR="00D74631" w:rsidRDefault="00D74631" w:rsidP="00D74631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>The King brought a plea of redemption against him and 2 others for the</w:t>
      </w:r>
    </w:p>
    <w:p w14:paraId="2D306F60" w14:textId="77777777" w:rsidR="00D74631" w:rsidRDefault="00D74631" w:rsidP="00D7463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redemption of Thomas Creke on suspicion of felony. </w:t>
      </w:r>
    </w:p>
    <w:p w14:paraId="362D7770" w14:textId="77777777" w:rsidR="00D74631" w:rsidRDefault="00D74631" w:rsidP="00D74631">
      <w:pPr>
        <w:pStyle w:val="NoSpacing"/>
        <w:ind w:left="720" w:firstLine="720"/>
        <w:rPr>
          <w:rFonts w:cs="Times New Roman"/>
        </w:rPr>
      </w:pPr>
      <w:r>
        <w:rPr>
          <w:rFonts w:cs="Times New Roman"/>
        </w:rPr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094BDB0F" w14:textId="77777777" w:rsidR="00D74631" w:rsidRDefault="00D74631" w:rsidP="00D74631">
      <w:pPr>
        <w:pStyle w:val="NoSpacing"/>
        <w:rPr>
          <w:rFonts w:cs="Times New Roman"/>
        </w:rPr>
      </w:pPr>
    </w:p>
    <w:p w14:paraId="3E1F79FC" w14:textId="77777777" w:rsidR="00D74631" w:rsidRDefault="00D74631" w:rsidP="00D74631">
      <w:pPr>
        <w:pStyle w:val="NoSpacing"/>
        <w:rPr>
          <w:rFonts w:cs="Times New Roman"/>
        </w:rPr>
      </w:pPr>
    </w:p>
    <w:p w14:paraId="5897807A" w14:textId="77777777" w:rsidR="00D74631" w:rsidRDefault="00D74631" w:rsidP="00D746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January 2026</w:t>
      </w:r>
    </w:p>
    <w:p w14:paraId="1F67D8B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E0F0F" w14:textId="77777777" w:rsidR="00BC248E" w:rsidRDefault="00BC248E" w:rsidP="00086E2C">
      <w:pPr>
        <w:spacing w:after="0" w:line="240" w:lineRule="auto"/>
      </w:pPr>
      <w:r>
        <w:separator/>
      </w:r>
    </w:p>
  </w:endnote>
  <w:endnote w:type="continuationSeparator" w:id="0">
    <w:p w14:paraId="2B57CDDE" w14:textId="77777777" w:rsidR="00BC248E" w:rsidRDefault="00BC248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92F1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6DB6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CD9B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5843E" w14:textId="77777777" w:rsidR="00BC248E" w:rsidRDefault="00BC248E" w:rsidP="00086E2C">
      <w:pPr>
        <w:spacing w:after="0" w:line="240" w:lineRule="auto"/>
      </w:pPr>
      <w:r>
        <w:separator/>
      </w:r>
    </w:p>
  </w:footnote>
  <w:footnote w:type="continuationSeparator" w:id="0">
    <w:p w14:paraId="18FEB98D" w14:textId="77777777" w:rsidR="00BC248E" w:rsidRDefault="00BC248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9602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81A6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7050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631"/>
    <w:rsid w:val="00086E2C"/>
    <w:rsid w:val="000A2E7A"/>
    <w:rsid w:val="002244B7"/>
    <w:rsid w:val="00314D94"/>
    <w:rsid w:val="00617568"/>
    <w:rsid w:val="006E68FA"/>
    <w:rsid w:val="00BC248E"/>
    <w:rsid w:val="00D74631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0D0F2"/>
  <w15:chartTrackingRefBased/>
  <w15:docId w15:val="{7AD08833-303A-47C4-8DF9-6200AA77D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7463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7463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44</Words>
  <Characters>276</Characters>
  <Application>Microsoft Office Word</Application>
  <DocSecurity>0</DocSecurity>
  <Lines>15</Lines>
  <Paragraphs>10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2026-01-15T08:50:00Z</dcterms:created>
  <dcterms:modified xsi:type="dcterms:W3CDTF">2026-01-15T08:50:00Z</dcterms:modified>
</cp:coreProperties>
</file>