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E98F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COMBER</w:t>
      </w:r>
      <w:r>
        <w:rPr>
          <w:rFonts w:ascii="Times New Roman" w:hAnsi="Times New Roman" w:cs="Times New Roman"/>
          <w:lang w:val="en-US"/>
        </w:rPr>
        <w:t xml:space="preserve">       (fl.1475)</w:t>
      </w:r>
    </w:p>
    <w:p w14:paraId="1501F269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Southwark. Tailor.</w:t>
      </w:r>
    </w:p>
    <w:p w14:paraId="06BD695C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</w:p>
    <w:p w14:paraId="2B7F9F47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</w:p>
    <w:p w14:paraId="5A0E2AC0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1475</w:t>
      </w:r>
      <w:r>
        <w:rPr>
          <w:rFonts w:ascii="Times New Roman" w:hAnsi="Times New Roman" w:cs="Times New Roman"/>
          <w:lang w:val="en-US"/>
        </w:rPr>
        <w:tab/>
        <w:t xml:space="preserve">The Kyng and John Prynce(q.v.) brought a plaint of trespass and </w:t>
      </w:r>
    </w:p>
    <w:p w14:paraId="6C8AFE49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contempt against him and 5 others.</w:t>
      </w:r>
    </w:p>
    <w:p w14:paraId="2B4A1DFF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9367E">
          <w:rPr>
            <w:rStyle w:val="Hyperlink"/>
            <w:rFonts w:ascii="Times New Roman" w:hAnsi="Times New Roman" w:cs="Times New Roman"/>
            <w:lang w:val="en-US"/>
          </w:rPr>
          <w:t>https://waalt.uh.edu/index.php/KB27/854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56D93A1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</w:p>
    <w:p w14:paraId="67C57914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</w:p>
    <w:p w14:paraId="1DC2DC32" w14:textId="77777777" w:rsidR="00BC373E" w:rsidRDefault="00BC373E" w:rsidP="00BC37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February 2026</w:t>
      </w:r>
    </w:p>
    <w:p w14:paraId="09915BA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B23C8" w14:textId="77777777" w:rsidR="008833AD" w:rsidRDefault="008833AD" w:rsidP="00086E2C">
      <w:pPr>
        <w:spacing w:after="0" w:line="240" w:lineRule="auto"/>
      </w:pPr>
      <w:r>
        <w:separator/>
      </w:r>
    </w:p>
  </w:endnote>
  <w:endnote w:type="continuationSeparator" w:id="0">
    <w:p w14:paraId="1D9267FA" w14:textId="77777777" w:rsidR="008833AD" w:rsidRDefault="008833A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4E8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C15A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1AA5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CDCC6" w14:textId="77777777" w:rsidR="008833AD" w:rsidRDefault="008833AD" w:rsidP="00086E2C">
      <w:pPr>
        <w:spacing w:after="0" w:line="240" w:lineRule="auto"/>
      </w:pPr>
      <w:r>
        <w:separator/>
      </w:r>
    </w:p>
  </w:footnote>
  <w:footnote w:type="continuationSeparator" w:id="0">
    <w:p w14:paraId="323D0B26" w14:textId="77777777" w:rsidR="008833AD" w:rsidRDefault="008833A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95E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252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679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3E"/>
    <w:rsid w:val="00086E2C"/>
    <w:rsid w:val="000A2E7A"/>
    <w:rsid w:val="002244B7"/>
    <w:rsid w:val="00314D94"/>
    <w:rsid w:val="00617568"/>
    <w:rsid w:val="006E68FA"/>
    <w:rsid w:val="008833AD"/>
    <w:rsid w:val="00BC373E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F3F4F"/>
  <w15:chartTrackingRefBased/>
  <w15:docId w15:val="{25D5D34A-2E5A-4537-B616-270A48F4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C373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37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248</Characters>
  <Application>Microsoft Office Word</Application>
  <DocSecurity>0</DocSecurity>
  <Lines>15</Lines>
  <Paragraphs>9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2026-02-23T00:34:00Z</dcterms:created>
  <dcterms:modified xsi:type="dcterms:W3CDTF">2026-02-23T00:35:00Z</dcterms:modified>
</cp:coreProperties>
</file>