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FD3D0" w14:textId="77777777" w:rsidR="00323FEC" w:rsidRDefault="00323FEC" w:rsidP="00323FEC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COLYNS</w:t>
      </w:r>
      <w:r>
        <w:rPr>
          <w:rFonts w:ascii="Times New Roman" w:hAnsi="Times New Roman" w:cs="Times New Roman"/>
          <w:lang w:val="en-US"/>
        </w:rPr>
        <w:t xml:space="preserve">        (fl.1481)</w:t>
      </w:r>
    </w:p>
    <w:p w14:paraId="0E5DCC2D" w14:textId="77777777" w:rsidR="00323FEC" w:rsidRDefault="00323FEC" w:rsidP="00323FEC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Spurrier.</w:t>
      </w:r>
    </w:p>
    <w:p w14:paraId="3F6E8642" w14:textId="77777777" w:rsidR="00323FEC" w:rsidRDefault="00323FEC" w:rsidP="00323FEC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0E215664" w14:textId="77777777" w:rsidR="00323FEC" w:rsidRDefault="00323FEC" w:rsidP="00323FEC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2FFBE796" w14:textId="77777777" w:rsidR="00323FEC" w:rsidRDefault="00323FEC" w:rsidP="00323FEC">
      <w:pPr>
        <w:pStyle w:val="NoSpacing"/>
        <w:ind w:left="1440" w:hanging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1481</w:t>
      </w:r>
      <w:r>
        <w:rPr>
          <w:rFonts w:ascii="Times New Roman" w:hAnsi="Times New Roman" w:cs="Times New Roman"/>
          <w:lang w:val="en-US"/>
        </w:rPr>
        <w:tab/>
        <w:t xml:space="preserve">Walter Redyng brought a plaint of embracery of a jury against him and 10 others.    </w:t>
      </w:r>
    </w:p>
    <w:p w14:paraId="6DF0343D" w14:textId="77777777" w:rsidR="00323FEC" w:rsidRDefault="00323FEC" w:rsidP="00323FEC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8B5C77">
          <w:rPr>
            <w:rStyle w:val="Hyperlink"/>
            <w:rFonts w:ascii="Times New Roman" w:hAnsi="Times New Roman" w:cs="Times New Roman"/>
            <w:lang w:val="en-US"/>
          </w:rPr>
          <w:t>https://waalt.uh.edu/index.php/KB27/877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31104B1" w14:textId="77777777" w:rsidR="00323FEC" w:rsidRDefault="00323FEC" w:rsidP="00323FEC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2EEDCFF2" w14:textId="77777777" w:rsidR="00323FEC" w:rsidRDefault="00323FEC" w:rsidP="00323FEC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744F41FD" w14:textId="77777777" w:rsidR="00323FEC" w:rsidRDefault="00323FEC" w:rsidP="00323FEC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 March 2026</w:t>
      </w:r>
    </w:p>
    <w:p w14:paraId="51EE739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53E0F" w14:textId="77777777" w:rsidR="00070182" w:rsidRDefault="00070182" w:rsidP="00086E2C">
      <w:pPr>
        <w:spacing w:after="0" w:line="240" w:lineRule="auto"/>
      </w:pPr>
      <w:r>
        <w:separator/>
      </w:r>
    </w:p>
  </w:endnote>
  <w:endnote w:type="continuationSeparator" w:id="0">
    <w:p w14:paraId="0F8D2E31" w14:textId="77777777" w:rsidR="00070182" w:rsidRDefault="0007018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5313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DAB5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3E9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72D7D" w14:textId="77777777" w:rsidR="00070182" w:rsidRDefault="00070182" w:rsidP="00086E2C">
      <w:pPr>
        <w:spacing w:after="0" w:line="240" w:lineRule="auto"/>
      </w:pPr>
      <w:r>
        <w:separator/>
      </w:r>
    </w:p>
  </w:footnote>
  <w:footnote w:type="continuationSeparator" w:id="0">
    <w:p w14:paraId="3324E830" w14:textId="77777777" w:rsidR="00070182" w:rsidRDefault="0007018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0035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3F70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D18F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EC"/>
    <w:rsid w:val="00070182"/>
    <w:rsid w:val="00086E2C"/>
    <w:rsid w:val="000A2E7A"/>
    <w:rsid w:val="002244B7"/>
    <w:rsid w:val="00314D94"/>
    <w:rsid w:val="00323FEC"/>
    <w:rsid w:val="00617568"/>
    <w:rsid w:val="006E68FA"/>
    <w:rsid w:val="0070698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89D9B"/>
  <w15:chartTrackingRefBased/>
  <w15:docId w15:val="{5CD7B71D-A6B0-40B7-9D9D-3D051A19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23FE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3FE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26</Words>
  <Characters>152</Characters>
  <Application>Microsoft Office Word</Application>
  <DocSecurity>0</DocSecurity>
  <Lines>10</Lines>
  <Paragraphs>5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2026-03-21T22:12:00Z</dcterms:created>
  <dcterms:modified xsi:type="dcterms:W3CDTF">2026-03-21T22:14:00Z</dcterms:modified>
</cp:coreProperties>
</file>