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A0213" w14:textId="77777777" w:rsidR="00073013" w:rsidRDefault="00073013" w:rsidP="00073013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COLYNS</w:t>
      </w:r>
      <w:r>
        <w:rPr>
          <w:rFonts w:cs="Times New Roman"/>
        </w:rPr>
        <w:t xml:space="preserve">        (fl.1460)</w:t>
      </w:r>
    </w:p>
    <w:p w14:paraId="108E77FC" w14:textId="77777777" w:rsidR="00073013" w:rsidRDefault="00073013" w:rsidP="00073013">
      <w:pPr>
        <w:pStyle w:val="NoSpacing"/>
        <w:rPr>
          <w:rFonts w:cs="Times New Roman"/>
        </w:rPr>
      </w:pPr>
      <w:r>
        <w:rPr>
          <w:rFonts w:cs="Times New Roman"/>
        </w:rPr>
        <w:t>of Southwark. Smith.</w:t>
      </w:r>
    </w:p>
    <w:p w14:paraId="449DB34C" w14:textId="77777777" w:rsidR="00073013" w:rsidRDefault="00073013" w:rsidP="00073013">
      <w:pPr>
        <w:pStyle w:val="NoSpacing"/>
        <w:rPr>
          <w:rFonts w:cs="Times New Roman"/>
        </w:rPr>
      </w:pPr>
    </w:p>
    <w:p w14:paraId="70F43FA6" w14:textId="77777777" w:rsidR="00073013" w:rsidRDefault="00073013" w:rsidP="00073013">
      <w:pPr>
        <w:pStyle w:val="NoSpacing"/>
        <w:rPr>
          <w:rFonts w:cs="Times New Roman"/>
        </w:rPr>
      </w:pPr>
    </w:p>
    <w:p w14:paraId="653AC9B9" w14:textId="77777777" w:rsidR="00073013" w:rsidRDefault="00073013" w:rsidP="00073013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 xml:space="preserve">John Fryston(q.v.) brought a plaint of trespass against him and Simon </w:t>
      </w:r>
      <w:proofErr w:type="spellStart"/>
      <w:r>
        <w:rPr>
          <w:rFonts w:cs="Times New Roman"/>
        </w:rPr>
        <w:t>Payntour</w:t>
      </w:r>
      <w:proofErr w:type="spellEnd"/>
    </w:p>
    <w:p w14:paraId="1B59B951" w14:textId="77777777" w:rsidR="00073013" w:rsidRDefault="00073013" w:rsidP="00073013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of Southwark(q.v.).       </w:t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5C271C9C" w14:textId="77777777" w:rsidR="00073013" w:rsidRDefault="00073013" w:rsidP="00073013">
      <w:pPr>
        <w:pStyle w:val="NoSpacing"/>
        <w:rPr>
          <w:rFonts w:cs="Times New Roman"/>
        </w:rPr>
      </w:pPr>
    </w:p>
    <w:p w14:paraId="638171C0" w14:textId="77777777" w:rsidR="00073013" w:rsidRDefault="00073013" w:rsidP="00073013">
      <w:pPr>
        <w:pStyle w:val="NoSpacing"/>
        <w:rPr>
          <w:rFonts w:cs="Times New Roman"/>
        </w:rPr>
      </w:pPr>
    </w:p>
    <w:p w14:paraId="77F5ADDC" w14:textId="77777777" w:rsidR="00073013" w:rsidRDefault="00073013" w:rsidP="00073013">
      <w:pPr>
        <w:pStyle w:val="NoSpacing"/>
        <w:rPr>
          <w:rFonts w:cs="Times New Roman"/>
        </w:rPr>
      </w:pPr>
      <w:r>
        <w:rPr>
          <w:rFonts w:cs="Times New Roman"/>
        </w:rPr>
        <w:t>7 June 2026</w:t>
      </w:r>
    </w:p>
    <w:p w14:paraId="14845E4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0730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2B1DB" w14:textId="77777777" w:rsidR="009D7EC3" w:rsidRDefault="009D7EC3" w:rsidP="00086E2C">
      <w:pPr>
        <w:spacing w:after="0" w:line="240" w:lineRule="auto"/>
      </w:pPr>
      <w:r>
        <w:separator/>
      </w:r>
    </w:p>
  </w:endnote>
  <w:endnote w:type="continuationSeparator" w:id="0">
    <w:p w14:paraId="270E18DD" w14:textId="77777777" w:rsidR="009D7EC3" w:rsidRDefault="009D7EC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FCA3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6FF8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CA9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BA135" w14:textId="77777777" w:rsidR="009D7EC3" w:rsidRDefault="009D7EC3" w:rsidP="00086E2C">
      <w:pPr>
        <w:spacing w:after="0" w:line="240" w:lineRule="auto"/>
      </w:pPr>
      <w:r>
        <w:separator/>
      </w:r>
    </w:p>
  </w:footnote>
  <w:footnote w:type="continuationSeparator" w:id="0">
    <w:p w14:paraId="5C620998" w14:textId="77777777" w:rsidR="009D7EC3" w:rsidRDefault="009D7EC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69F7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47D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00C5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13"/>
    <w:rsid w:val="00073013"/>
    <w:rsid w:val="00086E2C"/>
    <w:rsid w:val="000A2E7A"/>
    <w:rsid w:val="002244B7"/>
    <w:rsid w:val="00314D94"/>
    <w:rsid w:val="005129B1"/>
    <w:rsid w:val="005435B9"/>
    <w:rsid w:val="00617568"/>
    <w:rsid w:val="006E68FA"/>
    <w:rsid w:val="008E56AD"/>
    <w:rsid w:val="009D7EC3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76691"/>
  <w15:chartTrackingRefBased/>
  <w15:docId w15:val="{B1D9F4F7-A9F7-468F-A6FE-29A194574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2026-06-10T21:34:00Z</dcterms:created>
  <dcterms:modified xsi:type="dcterms:W3CDTF">2026-06-10T21:36:00Z</dcterms:modified>
</cp:coreProperties>
</file>