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3531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COLYNS</w:t>
      </w:r>
      <w:r>
        <w:rPr>
          <w:rFonts w:ascii="Times New Roman" w:hAnsi="Times New Roman" w:cs="Times New Roman"/>
          <w:lang w:val="en-US"/>
        </w:rPr>
        <w:t xml:space="preserve">          (fl.1480)</w:t>
      </w:r>
    </w:p>
    <w:p w14:paraId="7E9C4DD9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Leicester. Butcher.</w:t>
      </w:r>
    </w:p>
    <w:p w14:paraId="4D636EC0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</w:p>
    <w:p w14:paraId="7A9CA253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</w:p>
    <w:p w14:paraId="660C3D8A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John Danet, </w:t>
      </w:r>
      <w:proofErr w:type="gramStart"/>
      <w:r>
        <w:rPr>
          <w:rFonts w:ascii="Times New Roman" w:hAnsi="Times New Roman" w:cs="Times New Roman"/>
          <w:lang w:val="en-US"/>
        </w:rPr>
        <w:t>esquire</w:t>
      </w:r>
      <w:proofErr w:type="gramEnd"/>
      <w:r>
        <w:rPr>
          <w:rFonts w:ascii="Times New Roman" w:hAnsi="Times New Roman" w:cs="Times New Roman"/>
          <w:lang w:val="en-US"/>
        </w:rPr>
        <w:t>, brought a plaint of trespass against him and 2 others.</w:t>
      </w:r>
    </w:p>
    <w:p w14:paraId="7EA1CCD7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03C6206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</w:p>
    <w:p w14:paraId="478934DB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</w:p>
    <w:p w14:paraId="75BD83A2" w14:textId="77777777" w:rsidR="006E04B5" w:rsidRDefault="006E04B5" w:rsidP="006E04B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March 2026</w:t>
      </w:r>
    </w:p>
    <w:p w14:paraId="3C2779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1436" w14:textId="77777777" w:rsidR="004055E4" w:rsidRDefault="004055E4" w:rsidP="00086E2C">
      <w:pPr>
        <w:spacing w:after="0" w:line="240" w:lineRule="auto"/>
      </w:pPr>
      <w:r>
        <w:separator/>
      </w:r>
    </w:p>
  </w:endnote>
  <w:endnote w:type="continuationSeparator" w:id="0">
    <w:p w14:paraId="7AF3E3A7" w14:textId="77777777" w:rsidR="004055E4" w:rsidRDefault="004055E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55B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C93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037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9BE6E" w14:textId="77777777" w:rsidR="004055E4" w:rsidRDefault="004055E4" w:rsidP="00086E2C">
      <w:pPr>
        <w:spacing w:after="0" w:line="240" w:lineRule="auto"/>
      </w:pPr>
      <w:r>
        <w:separator/>
      </w:r>
    </w:p>
  </w:footnote>
  <w:footnote w:type="continuationSeparator" w:id="0">
    <w:p w14:paraId="785AFFBD" w14:textId="77777777" w:rsidR="004055E4" w:rsidRDefault="004055E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07A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323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F26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B5"/>
    <w:rsid w:val="00086E2C"/>
    <w:rsid w:val="000A2E7A"/>
    <w:rsid w:val="002244B7"/>
    <w:rsid w:val="00314D94"/>
    <w:rsid w:val="004055E4"/>
    <w:rsid w:val="004B1AA0"/>
    <w:rsid w:val="00617568"/>
    <w:rsid w:val="006E04B5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01A7D"/>
  <w15:chartTrackingRefBased/>
  <w15:docId w15:val="{D02A1254-1B2F-467A-A2A5-63A4969F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E04B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04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226</Characters>
  <Application>Microsoft Office Word</Application>
  <DocSecurity>0</DocSecurity>
  <Lines>13</Lines>
  <Paragraphs>8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2026-03-13T00:11:00Z</dcterms:created>
  <dcterms:modified xsi:type="dcterms:W3CDTF">2026-03-13T00:12:00Z</dcterms:modified>
</cp:coreProperties>
</file>