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9D873" w14:textId="77777777" w:rsidR="0032558E" w:rsidRDefault="0032558E" w:rsidP="0032558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COLYNS</w:t>
      </w:r>
      <w:r>
        <w:rPr>
          <w:rFonts w:ascii="Times New Roman" w:hAnsi="Times New Roman" w:cs="Times New Roman"/>
          <w:lang w:val="en-US"/>
        </w:rPr>
        <w:t xml:space="preserve">       (fl.1473)</w:t>
      </w:r>
    </w:p>
    <w:p w14:paraId="6EF17DCE" w14:textId="77777777" w:rsidR="0032558E" w:rsidRDefault="0032558E" w:rsidP="0032558E">
      <w:pPr>
        <w:pStyle w:val="NoSpacing"/>
        <w:rPr>
          <w:rFonts w:ascii="Times New Roman" w:hAnsi="Times New Roman" w:cs="Times New Roman"/>
          <w:lang w:val="en-US"/>
        </w:rPr>
      </w:pPr>
    </w:p>
    <w:p w14:paraId="4174335C" w14:textId="77777777" w:rsidR="0032558E" w:rsidRDefault="0032558E" w:rsidP="0032558E">
      <w:pPr>
        <w:pStyle w:val="NoSpacing"/>
        <w:rPr>
          <w:rFonts w:ascii="Times New Roman" w:hAnsi="Times New Roman" w:cs="Times New Roman"/>
          <w:lang w:val="en-US"/>
        </w:rPr>
      </w:pPr>
    </w:p>
    <w:p w14:paraId="21E31D13" w14:textId="77777777" w:rsidR="0032558E" w:rsidRDefault="0032558E" w:rsidP="0032558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1473</w:t>
      </w:r>
      <w:r>
        <w:rPr>
          <w:rFonts w:ascii="Times New Roman" w:hAnsi="Times New Roman" w:cs="Times New Roman"/>
          <w:lang w:val="en-US"/>
        </w:rPr>
        <w:tab/>
        <w:t>He made a plaint of debt against John Walker of London, pewterer(q.v.),</w:t>
      </w:r>
    </w:p>
    <w:p w14:paraId="20DF34C6" w14:textId="77777777" w:rsidR="0032558E" w:rsidRDefault="0032558E" w:rsidP="0032558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John Denyas of London, </w:t>
      </w:r>
      <w:proofErr w:type="spellStart"/>
      <w:r>
        <w:rPr>
          <w:rFonts w:ascii="Times New Roman" w:hAnsi="Times New Roman" w:cs="Times New Roman"/>
          <w:lang w:val="en-US"/>
        </w:rPr>
        <w:t>armourer</w:t>
      </w:r>
      <w:proofErr w:type="spellEnd"/>
      <w:r>
        <w:rPr>
          <w:rFonts w:ascii="Times New Roman" w:hAnsi="Times New Roman" w:cs="Times New Roman"/>
          <w:lang w:val="en-US"/>
        </w:rPr>
        <w:t>(q.v.), and John Whitgreve of London,</w:t>
      </w:r>
    </w:p>
    <w:p w14:paraId="2DF865B9" w14:textId="77777777" w:rsidR="0032558E" w:rsidRDefault="0032558E" w:rsidP="0032558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of Southwark(q.v.).     ( </w:t>
      </w:r>
      <w:hyperlink r:id="rId6" w:history="1">
        <w:r w:rsidRPr="00AE4E79">
          <w:rPr>
            <w:rStyle w:val="Hyperlink"/>
            <w:rFonts w:ascii="Times New Roman" w:hAnsi="Times New Roman" w:cs="Times New Roman"/>
            <w:lang w:val="en-US"/>
          </w:rPr>
          <w:t>https://waalt.uh.edu/index.php/KB27/846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2D634339" w14:textId="77777777" w:rsidR="0032558E" w:rsidRDefault="0032558E" w:rsidP="0032558E">
      <w:pPr>
        <w:pStyle w:val="NoSpacing"/>
        <w:rPr>
          <w:rFonts w:ascii="Times New Roman" w:hAnsi="Times New Roman" w:cs="Times New Roman"/>
          <w:lang w:val="en-US"/>
        </w:rPr>
      </w:pPr>
    </w:p>
    <w:p w14:paraId="5416B374" w14:textId="77777777" w:rsidR="0032558E" w:rsidRDefault="0032558E" w:rsidP="0032558E">
      <w:pPr>
        <w:pStyle w:val="NoSpacing"/>
        <w:rPr>
          <w:rFonts w:ascii="Times New Roman" w:hAnsi="Times New Roman" w:cs="Times New Roman"/>
          <w:lang w:val="en-US"/>
        </w:rPr>
      </w:pPr>
    </w:p>
    <w:p w14:paraId="05EF4981" w14:textId="77777777" w:rsidR="0032558E" w:rsidRDefault="0032558E" w:rsidP="0032558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13 February 2026</w:t>
      </w:r>
    </w:p>
    <w:p w14:paraId="3E2E350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C23EA" w14:textId="77777777" w:rsidR="001044FB" w:rsidRDefault="001044FB" w:rsidP="00086E2C">
      <w:pPr>
        <w:spacing w:after="0" w:line="240" w:lineRule="auto"/>
      </w:pPr>
      <w:r>
        <w:separator/>
      </w:r>
    </w:p>
  </w:endnote>
  <w:endnote w:type="continuationSeparator" w:id="0">
    <w:p w14:paraId="74488E12" w14:textId="77777777" w:rsidR="001044FB" w:rsidRDefault="001044F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EB8C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C301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C66F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DAD5E" w14:textId="77777777" w:rsidR="001044FB" w:rsidRDefault="001044FB" w:rsidP="00086E2C">
      <w:pPr>
        <w:spacing w:after="0" w:line="240" w:lineRule="auto"/>
      </w:pPr>
      <w:r>
        <w:separator/>
      </w:r>
    </w:p>
  </w:footnote>
  <w:footnote w:type="continuationSeparator" w:id="0">
    <w:p w14:paraId="31DFEA40" w14:textId="77777777" w:rsidR="001044FB" w:rsidRDefault="001044F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654C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C7FE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1AC9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58E"/>
    <w:rsid w:val="00086E2C"/>
    <w:rsid w:val="000A2E7A"/>
    <w:rsid w:val="001044FB"/>
    <w:rsid w:val="002244B7"/>
    <w:rsid w:val="00314D94"/>
    <w:rsid w:val="0032558E"/>
    <w:rsid w:val="00617568"/>
    <w:rsid w:val="006E68FA"/>
    <w:rsid w:val="00987D8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CF560"/>
  <w15:chartTrackingRefBased/>
  <w15:docId w15:val="{A31DDF00-0058-4888-9C84-5722C68FF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32558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2558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4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35</Words>
  <Characters>289</Characters>
  <Application>Microsoft Office Word</Application>
  <DocSecurity>0</DocSecurity>
  <Lines>14</Lines>
  <Paragraphs>8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2026-02-14T21:57:00Z</dcterms:created>
  <dcterms:modified xsi:type="dcterms:W3CDTF">2026-02-14T21:57:00Z</dcterms:modified>
</cp:coreProperties>
</file>