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A544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Jayne COLYNS</w:t>
      </w:r>
      <w:r>
        <w:rPr>
          <w:rFonts w:cs="Times New Roman"/>
        </w:rPr>
        <w:t xml:space="preserve">       (fl.1483)</w:t>
      </w:r>
    </w:p>
    <w:p w14:paraId="6E8AF911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481F96F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94B05B1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She was a member of Prince Edward’s household.</w:t>
      </w:r>
    </w:p>
    <w:p w14:paraId="7E26467E" w14:textId="77777777" w:rsidR="004C4842" w:rsidRPr="00981558" w:rsidRDefault="004C4842" w:rsidP="004C484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1D6B3EE5" w14:textId="77777777" w:rsidR="004C4842" w:rsidRPr="00981558" w:rsidRDefault="004C4842" w:rsidP="004C4842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3658990E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p.153)</w:t>
      </w:r>
    </w:p>
    <w:p w14:paraId="7FF47AF5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11E1724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A6AAFF2" w14:textId="77777777" w:rsidR="004C4842" w:rsidRDefault="004C4842" w:rsidP="004C484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7 May 2026</w:t>
      </w:r>
    </w:p>
    <w:p w14:paraId="58EC738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C48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7A59" w14:textId="77777777" w:rsidR="00AC6D9D" w:rsidRDefault="00AC6D9D" w:rsidP="00086E2C">
      <w:pPr>
        <w:spacing w:after="0" w:line="240" w:lineRule="auto"/>
      </w:pPr>
      <w:r>
        <w:separator/>
      </w:r>
    </w:p>
  </w:endnote>
  <w:endnote w:type="continuationSeparator" w:id="0">
    <w:p w14:paraId="3B1E4336" w14:textId="77777777" w:rsidR="00AC6D9D" w:rsidRDefault="00AC6D9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745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FB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FA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FEEA" w14:textId="77777777" w:rsidR="00AC6D9D" w:rsidRDefault="00AC6D9D" w:rsidP="00086E2C">
      <w:pPr>
        <w:spacing w:after="0" w:line="240" w:lineRule="auto"/>
      </w:pPr>
      <w:r>
        <w:separator/>
      </w:r>
    </w:p>
  </w:footnote>
  <w:footnote w:type="continuationSeparator" w:id="0">
    <w:p w14:paraId="0B9F9C17" w14:textId="77777777" w:rsidR="00AC6D9D" w:rsidRDefault="00AC6D9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42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45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3F7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42"/>
    <w:rsid w:val="00086E2C"/>
    <w:rsid w:val="000A2E7A"/>
    <w:rsid w:val="002244B7"/>
    <w:rsid w:val="00314D94"/>
    <w:rsid w:val="004C4842"/>
    <w:rsid w:val="005435B9"/>
    <w:rsid w:val="00617568"/>
    <w:rsid w:val="006E68FA"/>
    <w:rsid w:val="008E56AD"/>
    <w:rsid w:val="009E21FF"/>
    <w:rsid w:val="00AC6D9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9E42F"/>
  <w15:chartTrackingRefBased/>
  <w15:docId w15:val="{CE679BFA-AEC9-4328-B2CE-612980B2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2026-05-07T22:56:00Z</dcterms:created>
  <dcterms:modified xsi:type="dcterms:W3CDTF">2026-05-07T22:57:00Z</dcterms:modified>
</cp:coreProperties>
</file>