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7E6A" w14:textId="77777777" w:rsidR="00052952" w:rsidRDefault="00052952" w:rsidP="00052952">
      <w:pPr>
        <w:pStyle w:val="NoSpacing"/>
        <w:rPr>
          <w:rFonts w:cs="Times New Roman"/>
          <w:szCs w:val="24"/>
        </w:rPr>
      </w:pPr>
      <w:r>
        <w:rPr>
          <w:rFonts w:cs="Times New Roman"/>
          <w:u w:val="single"/>
        </w:rPr>
        <w:t>Robert COLYN</w:t>
      </w:r>
      <w:r>
        <w:rPr>
          <w:rFonts w:cs="Times New Roman"/>
        </w:rPr>
        <w:t xml:space="preserve">       </w:t>
      </w:r>
      <w:r>
        <w:rPr>
          <w:rFonts w:cs="Times New Roman"/>
          <w:szCs w:val="24"/>
        </w:rPr>
        <w:t>(fl.1462)</w:t>
      </w:r>
    </w:p>
    <w:p w14:paraId="00717277" w14:textId="77777777" w:rsidR="00052952" w:rsidRDefault="00052952" w:rsidP="000529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Thaxted. Dyer.</w:t>
      </w:r>
    </w:p>
    <w:p w14:paraId="1B40FD6C" w14:textId="77777777" w:rsidR="00052952" w:rsidRDefault="00052952" w:rsidP="00052952">
      <w:pPr>
        <w:pStyle w:val="NoSpacing"/>
        <w:rPr>
          <w:rFonts w:cs="Times New Roman"/>
          <w:szCs w:val="24"/>
        </w:rPr>
      </w:pPr>
    </w:p>
    <w:p w14:paraId="2746E8EF" w14:textId="77777777" w:rsidR="00052952" w:rsidRDefault="00052952" w:rsidP="00052952">
      <w:pPr>
        <w:pStyle w:val="NoSpacing"/>
        <w:rPr>
          <w:rFonts w:cs="Times New Roman"/>
          <w:szCs w:val="24"/>
        </w:rPr>
      </w:pPr>
    </w:p>
    <w:p w14:paraId="6662EFDA" w14:textId="77777777" w:rsidR="00052952" w:rsidRDefault="00052952" w:rsidP="000529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16 others for insurrection.</w:t>
      </w:r>
    </w:p>
    <w:p w14:paraId="7C986A47" w14:textId="77777777" w:rsidR="00052952" w:rsidRDefault="00052952" w:rsidP="00052952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7E32137C" w14:textId="77777777" w:rsidR="00052952" w:rsidRDefault="00052952" w:rsidP="00052952">
      <w:pPr>
        <w:pStyle w:val="NoSpacing"/>
        <w:rPr>
          <w:rFonts w:cs="Times New Roman"/>
        </w:rPr>
      </w:pPr>
    </w:p>
    <w:p w14:paraId="62227940" w14:textId="77777777" w:rsidR="00052952" w:rsidRDefault="00052952" w:rsidP="00052952">
      <w:pPr>
        <w:pStyle w:val="NoSpacing"/>
        <w:rPr>
          <w:rFonts w:cs="Times New Roman"/>
        </w:rPr>
      </w:pPr>
    </w:p>
    <w:p w14:paraId="5F927A2B" w14:textId="77777777" w:rsidR="00052952" w:rsidRDefault="00052952" w:rsidP="00052952">
      <w:pPr>
        <w:pStyle w:val="NoSpacing"/>
        <w:rPr>
          <w:rFonts w:cs="Times New Roman"/>
        </w:rPr>
      </w:pPr>
      <w:r>
        <w:rPr>
          <w:rFonts w:cs="Times New Roman"/>
        </w:rPr>
        <w:t>13 January 2026</w:t>
      </w:r>
    </w:p>
    <w:p w14:paraId="7394A72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304AC" w14:textId="77777777" w:rsidR="00235CAF" w:rsidRDefault="00235CAF" w:rsidP="00086E2C">
      <w:pPr>
        <w:spacing w:after="0" w:line="240" w:lineRule="auto"/>
      </w:pPr>
      <w:r>
        <w:separator/>
      </w:r>
    </w:p>
  </w:endnote>
  <w:endnote w:type="continuationSeparator" w:id="0">
    <w:p w14:paraId="388BA2E8" w14:textId="77777777" w:rsidR="00235CAF" w:rsidRDefault="00235C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FCDF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D5E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B861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8722" w14:textId="77777777" w:rsidR="00235CAF" w:rsidRDefault="00235CAF" w:rsidP="00086E2C">
      <w:pPr>
        <w:spacing w:after="0" w:line="240" w:lineRule="auto"/>
      </w:pPr>
      <w:r>
        <w:separator/>
      </w:r>
    </w:p>
  </w:footnote>
  <w:footnote w:type="continuationSeparator" w:id="0">
    <w:p w14:paraId="56A389E2" w14:textId="77777777" w:rsidR="00235CAF" w:rsidRDefault="00235C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E88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739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F908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952"/>
    <w:rsid w:val="00052952"/>
    <w:rsid w:val="00086E2C"/>
    <w:rsid w:val="000A2E7A"/>
    <w:rsid w:val="002244B7"/>
    <w:rsid w:val="00235CAF"/>
    <w:rsid w:val="00314D94"/>
    <w:rsid w:val="00617568"/>
    <w:rsid w:val="006E68FA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0CBE"/>
  <w15:chartTrackingRefBased/>
  <w15:docId w15:val="{02E4449D-BA14-41CF-87D5-03E4DC77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5295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529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138</Characters>
  <Application>Microsoft Office Word</Application>
  <DocSecurity>0</DocSecurity>
  <Lines>9</Lines>
  <Paragraphs>5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2026-01-15T08:56:00Z</dcterms:created>
  <dcterms:modified xsi:type="dcterms:W3CDTF">2026-01-15T08:57:00Z</dcterms:modified>
</cp:coreProperties>
</file>