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AFEFA" w14:textId="77777777" w:rsidR="00E938E2" w:rsidRDefault="00E938E2" w:rsidP="00E938E2">
      <w:pPr>
        <w:pStyle w:val="NoSpacing"/>
        <w:rPr>
          <w:lang w:val="en-US"/>
        </w:rPr>
      </w:pPr>
      <w:r>
        <w:rPr>
          <w:u w:val="single"/>
          <w:lang w:val="en-US"/>
        </w:rPr>
        <w:t>Peter COLYN</w:t>
      </w:r>
      <w:r>
        <w:rPr>
          <w:lang w:val="en-US"/>
        </w:rPr>
        <w:t xml:space="preserve">        (fl.1425)</w:t>
      </w:r>
    </w:p>
    <w:p w14:paraId="40349995" w14:textId="77777777" w:rsidR="00E938E2" w:rsidRDefault="00E938E2" w:rsidP="00E938E2">
      <w:pPr>
        <w:pStyle w:val="NoSpacing"/>
        <w:rPr>
          <w:lang w:val="en-US"/>
        </w:rPr>
      </w:pPr>
      <w:r>
        <w:rPr>
          <w:lang w:val="en-US"/>
        </w:rPr>
        <w:t xml:space="preserve">of </w:t>
      </w:r>
      <w:proofErr w:type="spellStart"/>
      <w:r>
        <w:rPr>
          <w:lang w:val="en-US"/>
        </w:rPr>
        <w:t>Firle</w:t>
      </w:r>
      <w:proofErr w:type="spellEnd"/>
      <w:r>
        <w:rPr>
          <w:lang w:val="en-US"/>
        </w:rPr>
        <w:t>, Sussex. Gentleman.</w:t>
      </w:r>
    </w:p>
    <w:p w14:paraId="3CF4BE06" w14:textId="77777777" w:rsidR="00E938E2" w:rsidRDefault="00E938E2" w:rsidP="00E938E2">
      <w:pPr>
        <w:pStyle w:val="NoSpacing"/>
        <w:rPr>
          <w:lang w:val="en-US"/>
        </w:rPr>
      </w:pPr>
    </w:p>
    <w:p w14:paraId="142ABE4E" w14:textId="77777777" w:rsidR="00E938E2" w:rsidRDefault="00E938E2" w:rsidP="00E938E2">
      <w:pPr>
        <w:pStyle w:val="NoSpacing"/>
        <w:rPr>
          <w:lang w:val="en-US"/>
        </w:rPr>
      </w:pPr>
    </w:p>
    <w:p w14:paraId="7A75BDE6" w14:textId="77777777" w:rsidR="006C7F29" w:rsidRDefault="006C7F29" w:rsidP="006C7F29">
      <w:pPr>
        <w:pStyle w:val="NoSpacing"/>
      </w:pPr>
      <w:r>
        <w:tab/>
        <w:t>1424</w:t>
      </w:r>
      <w:r>
        <w:tab/>
        <w:t>Thomas Petion(q.v.) brought a plaint of debt against him and 3 others.</w:t>
      </w:r>
    </w:p>
    <w:p w14:paraId="59A06CAB" w14:textId="12032255" w:rsidR="006C7F29" w:rsidRDefault="006C7F29" w:rsidP="006C7F29">
      <w:pPr>
        <w:pStyle w:val="NoSpacing"/>
        <w:rPr>
          <w:lang w:val="en-US"/>
        </w:rPr>
      </w:pPr>
      <w:r>
        <w:tab/>
      </w:r>
      <w:r>
        <w:tab/>
        <w:t xml:space="preserve">( </w:t>
      </w:r>
      <w:hyperlink r:id="rId6" w:history="1">
        <w:r w:rsidRPr="00853252">
          <w:rPr>
            <w:rStyle w:val="Hyperlink"/>
          </w:rPr>
          <w:t>https://waalt.uh.edu/index.php/CP40/654:_K-Z</w:t>
        </w:r>
      </w:hyperlink>
      <w:r>
        <w:t xml:space="preserve"> )</w:t>
      </w:r>
    </w:p>
    <w:p w14:paraId="46D36CCF" w14:textId="77777777" w:rsidR="00E938E2" w:rsidRDefault="00E938E2" w:rsidP="00E938E2">
      <w:pPr>
        <w:pStyle w:val="NoSpacing"/>
        <w:rPr>
          <w:lang w:val="en-US"/>
        </w:rPr>
      </w:pPr>
      <w:r>
        <w:rPr>
          <w:lang w:val="en-US"/>
        </w:rPr>
        <w:tab/>
        <w:t>1425</w:t>
      </w:r>
      <w:r>
        <w:rPr>
          <w:lang w:val="en-US"/>
        </w:rPr>
        <w:tab/>
        <w:t>Thomas Petyjon(q.v.) brought a plaint of debt against him and 3 others.</w:t>
      </w:r>
    </w:p>
    <w:p w14:paraId="38021D10" w14:textId="77777777" w:rsidR="00E938E2" w:rsidRDefault="00E938E2" w:rsidP="00E938E2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7" w:history="1">
        <w:r w:rsidRPr="0086586C">
          <w:rPr>
            <w:rStyle w:val="Hyperlink"/>
            <w:lang w:val="en-US"/>
          </w:rPr>
          <w:t>https://waalt.uh.edu/index.php/CP40/656:_K-Z</w:t>
        </w:r>
      </w:hyperlink>
      <w:r>
        <w:rPr>
          <w:lang w:val="en-US"/>
        </w:rPr>
        <w:t xml:space="preserve"> )</w:t>
      </w:r>
    </w:p>
    <w:p w14:paraId="4421BCD0" w14:textId="77777777" w:rsidR="00E938E2" w:rsidRDefault="00E938E2" w:rsidP="00E938E2">
      <w:pPr>
        <w:pStyle w:val="NoSpacing"/>
        <w:rPr>
          <w:lang w:val="en-US"/>
        </w:rPr>
      </w:pPr>
    </w:p>
    <w:p w14:paraId="5D5554C6" w14:textId="77777777" w:rsidR="00E938E2" w:rsidRDefault="00E938E2" w:rsidP="00E938E2">
      <w:pPr>
        <w:pStyle w:val="NoSpacing"/>
        <w:rPr>
          <w:lang w:val="en-US"/>
        </w:rPr>
      </w:pPr>
    </w:p>
    <w:p w14:paraId="2DA20846" w14:textId="77777777" w:rsidR="00E938E2" w:rsidRDefault="00E938E2" w:rsidP="00E938E2">
      <w:pPr>
        <w:pStyle w:val="NoSpacing"/>
        <w:rPr>
          <w:lang w:val="en-US"/>
        </w:rPr>
      </w:pPr>
      <w:r>
        <w:rPr>
          <w:lang w:val="en-US"/>
        </w:rPr>
        <w:t>16 April 2026</w:t>
      </w:r>
    </w:p>
    <w:p w14:paraId="4252A5C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8CA68" w14:textId="77777777" w:rsidR="00212B6C" w:rsidRDefault="00212B6C" w:rsidP="00086E2C">
      <w:pPr>
        <w:spacing w:after="0" w:line="240" w:lineRule="auto"/>
      </w:pPr>
      <w:r>
        <w:separator/>
      </w:r>
    </w:p>
  </w:endnote>
  <w:endnote w:type="continuationSeparator" w:id="0">
    <w:p w14:paraId="1A9A1112" w14:textId="77777777" w:rsidR="00212B6C" w:rsidRDefault="00212B6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CB5E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A525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27F7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27A20" w14:textId="77777777" w:rsidR="00212B6C" w:rsidRDefault="00212B6C" w:rsidP="00086E2C">
      <w:pPr>
        <w:spacing w:after="0" w:line="240" w:lineRule="auto"/>
      </w:pPr>
      <w:r>
        <w:separator/>
      </w:r>
    </w:p>
  </w:footnote>
  <w:footnote w:type="continuationSeparator" w:id="0">
    <w:p w14:paraId="2ED32A1C" w14:textId="77777777" w:rsidR="00212B6C" w:rsidRDefault="00212B6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09E7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191F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955F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8E2"/>
    <w:rsid w:val="00086E2C"/>
    <w:rsid w:val="000A2E7A"/>
    <w:rsid w:val="00212B6C"/>
    <w:rsid w:val="002244B7"/>
    <w:rsid w:val="00314D94"/>
    <w:rsid w:val="00617568"/>
    <w:rsid w:val="006C7F29"/>
    <w:rsid w:val="006E68FA"/>
    <w:rsid w:val="007A02DE"/>
    <w:rsid w:val="00E72DF2"/>
    <w:rsid w:val="00E938E2"/>
    <w:rsid w:val="00EA0CB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656F3"/>
  <w15:chartTrackingRefBased/>
  <w15:docId w15:val="{569A4951-A023-49BE-9587-3D902E89C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938E2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938E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656:_K-Z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K-Z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2026-04-17T21:21:00Z</dcterms:created>
  <dcterms:modified xsi:type="dcterms:W3CDTF">2026-10-06T10:19:00Z</dcterms:modified>
</cp:coreProperties>
</file>