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9E64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COLYN</w:t>
      </w:r>
      <w:r>
        <w:rPr>
          <w:rFonts w:ascii="Times New Roman" w:hAnsi="Times New Roman" w:cs="Times New Roman"/>
        </w:rPr>
        <w:t xml:space="preserve">        (fl.1483)</w:t>
      </w:r>
    </w:p>
    <w:p w14:paraId="1F0402A0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Eridge, Sussex. Husbandman.</w:t>
      </w:r>
    </w:p>
    <w:p w14:paraId="77E5729D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</w:p>
    <w:p w14:paraId="386ADD9B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</w:p>
    <w:p w14:paraId="76C464CA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Henry Stafford(q.v.) brought a plaint of trespass in a park and </w:t>
      </w:r>
    </w:p>
    <w:p w14:paraId="675B7F49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hunting against him and 7 others.</w:t>
      </w:r>
    </w:p>
    <w:p w14:paraId="3C2EEE8F" w14:textId="77777777" w:rsidR="00C102DD" w:rsidRDefault="00C102DD" w:rsidP="00C102DD">
      <w:pPr>
        <w:pStyle w:val="NoSpacing"/>
        <w:ind w:left="720" w:firstLine="720"/>
        <w:jc w:val="both"/>
        <w:rPr>
          <w:rFonts w:ascii="Times New Roman" w:hAnsi="Times New Roman" w:cs="Times New Roman"/>
        </w:rPr>
      </w:pP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6F82B206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</w:p>
    <w:p w14:paraId="03F4745D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</w:p>
    <w:p w14:paraId="5420C1B7" w14:textId="77777777" w:rsidR="00C102DD" w:rsidRDefault="00C102DD" w:rsidP="00C102D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2026</w:t>
      </w:r>
    </w:p>
    <w:p w14:paraId="78E745D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2AF4" w14:textId="77777777" w:rsidR="00B943CE" w:rsidRDefault="00B943CE" w:rsidP="00086E2C">
      <w:pPr>
        <w:spacing w:after="0" w:line="240" w:lineRule="auto"/>
      </w:pPr>
      <w:r>
        <w:separator/>
      </w:r>
    </w:p>
  </w:endnote>
  <w:endnote w:type="continuationSeparator" w:id="0">
    <w:p w14:paraId="378A1CBF" w14:textId="77777777" w:rsidR="00B943CE" w:rsidRDefault="00B943C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63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72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42E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056E" w14:textId="77777777" w:rsidR="00B943CE" w:rsidRDefault="00B943CE" w:rsidP="00086E2C">
      <w:pPr>
        <w:spacing w:after="0" w:line="240" w:lineRule="auto"/>
      </w:pPr>
      <w:r>
        <w:separator/>
      </w:r>
    </w:p>
  </w:footnote>
  <w:footnote w:type="continuationSeparator" w:id="0">
    <w:p w14:paraId="394D25A8" w14:textId="77777777" w:rsidR="00B943CE" w:rsidRDefault="00B943C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76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6973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788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DD"/>
    <w:rsid w:val="00086E2C"/>
    <w:rsid w:val="000A2E7A"/>
    <w:rsid w:val="002244B7"/>
    <w:rsid w:val="00314D94"/>
    <w:rsid w:val="00617568"/>
    <w:rsid w:val="006E68FA"/>
    <w:rsid w:val="0074725E"/>
    <w:rsid w:val="00B943CE"/>
    <w:rsid w:val="00C102D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3A6A6"/>
  <w15:chartTrackingRefBased/>
  <w15:docId w15:val="{81465DF5-98F6-4869-AF85-73C6E978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102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2026-04-29T16:23:00Z</dcterms:created>
  <dcterms:modified xsi:type="dcterms:W3CDTF">2026-04-29T16:24:00Z</dcterms:modified>
</cp:coreProperties>
</file>