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6556EE" w14:textId="31624B7F" w:rsidR="006E767A" w:rsidRDefault="006E767A" w:rsidP="006E76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COLTON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52-3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EC4A66D" w14:textId="77777777" w:rsidR="006E767A" w:rsidRDefault="006E767A" w:rsidP="006E76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193185C2" w14:textId="77777777" w:rsidR="006E767A" w:rsidRDefault="006E767A" w:rsidP="006E76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E51502" w14:textId="77777777" w:rsidR="006E767A" w:rsidRDefault="006E767A" w:rsidP="006E76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63A3AD" w14:textId="2500599A" w:rsidR="006E767A" w:rsidRDefault="006E767A" w:rsidP="006E76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</w:t>
      </w:r>
      <w:r>
        <w:rPr>
          <w:rFonts w:ascii="Times New Roman" w:hAnsi="Times New Roman" w:cs="Times New Roman"/>
          <w:sz w:val="24"/>
          <w:szCs w:val="24"/>
        </w:rPr>
        <w:t>52-3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</w:t>
      </w:r>
    </w:p>
    <w:p w14:paraId="0F8AF54C" w14:textId="77777777" w:rsidR="006E767A" w:rsidRDefault="006E767A" w:rsidP="006E76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Northern Genealogist” for 1885 ed. A. Gibbons, F.S.A. </w:t>
      </w:r>
    </w:p>
    <w:p w14:paraId="60F12918" w14:textId="197A24D1" w:rsidR="006E767A" w:rsidRDefault="006E767A" w:rsidP="006E76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published in York by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p.3)</w:t>
      </w:r>
    </w:p>
    <w:p w14:paraId="7DE31E6B" w14:textId="0D12ED6E" w:rsidR="006E767A" w:rsidRDefault="006E767A" w:rsidP="006E76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2B407F" w14:textId="58561011" w:rsidR="006E767A" w:rsidRDefault="006E767A" w:rsidP="006E76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B34466" w14:textId="30E2AC21" w:rsidR="006E767A" w:rsidRDefault="006E767A" w:rsidP="006E76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March 2021</w:t>
      </w:r>
    </w:p>
    <w:p w14:paraId="67CCA0DF" w14:textId="1EC2584F" w:rsidR="00BA00AB" w:rsidRPr="006E767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E76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C5B526" w14:textId="77777777" w:rsidR="006E767A" w:rsidRDefault="006E767A" w:rsidP="009139A6">
      <w:r>
        <w:separator/>
      </w:r>
    </w:p>
  </w:endnote>
  <w:endnote w:type="continuationSeparator" w:id="0">
    <w:p w14:paraId="48FE6C03" w14:textId="77777777" w:rsidR="006E767A" w:rsidRDefault="006E76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076A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A2911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755F4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447975" w14:textId="77777777" w:rsidR="006E767A" w:rsidRDefault="006E767A" w:rsidP="009139A6">
      <w:r>
        <w:separator/>
      </w:r>
    </w:p>
  </w:footnote>
  <w:footnote w:type="continuationSeparator" w:id="0">
    <w:p w14:paraId="30466DF9" w14:textId="77777777" w:rsidR="006E767A" w:rsidRDefault="006E76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BAFB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0432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E789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67A"/>
    <w:rsid w:val="000666E0"/>
    <w:rsid w:val="002510B7"/>
    <w:rsid w:val="005C130B"/>
    <w:rsid w:val="006E767A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1118C"/>
  <w15:chartTrackingRefBased/>
  <w15:docId w15:val="{3D7FD125-7088-489B-A5E0-DFEEFCE3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2021-03-26T20:03:00Z</dcterms:created>
  <dcterms:modified xsi:type="dcterms:W3CDTF">2021-03-26T20:05:00Z</dcterms:modified>
</cp:coreProperties>
</file>