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B85977" w14:textId="77777777" w:rsidR="008D75BD" w:rsidRDefault="008D75BD" w:rsidP="008D75B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Robert COLTON</w:t>
      </w:r>
      <w:r>
        <w:rPr>
          <w:rFonts w:cs="Times New Roman"/>
          <w:szCs w:val="24"/>
        </w:rPr>
        <w:t xml:space="preserve"> 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fl.1417)</w:t>
      </w:r>
    </w:p>
    <w:p w14:paraId="7C4CFEAC" w14:textId="77777777" w:rsidR="008D75BD" w:rsidRDefault="008D75BD" w:rsidP="008D75B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Man-at-arms.</w:t>
      </w:r>
    </w:p>
    <w:p w14:paraId="30D30186" w14:textId="77777777" w:rsidR="008D75BD" w:rsidRDefault="008D75BD" w:rsidP="008D75BD">
      <w:pPr>
        <w:pStyle w:val="NoSpacing"/>
        <w:rPr>
          <w:rFonts w:cs="Times New Roman"/>
          <w:szCs w:val="24"/>
        </w:rPr>
      </w:pPr>
    </w:p>
    <w:p w14:paraId="29EE4108" w14:textId="77777777" w:rsidR="008D75BD" w:rsidRDefault="008D75BD" w:rsidP="008D75BD">
      <w:pPr>
        <w:pStyle w:val="NoSpacing"/>
        <w:rPr>
          <w:rFonts w:cs="Times New Roman"/>
          <w:szCs w:val="24"/>
        </w:rPr>
      </w:pPr>
    </w:p>
    <w:p w14:paraId="34419118" w14:textId="77777777" w:rsidR="008D75BD" w:rsidRDefault="008D75BD" w:rsidP="008D75B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1417</w:t>
      </w:r>
      <w:r>
        <w:rPr>
          <w:rFonts w:cs="Times New Roman"/>
          <w:szCs w:val="24"/>
        </w:rPr>
        <w:tab/>
        <w:t>He served on expedition to France under the command of Sir James</w:t>
      </w:r>
    </w:p>
    <w:p w14:paraId="5268209B" w14:textId="77777777" w:rsidR="008D75BD" w:rsidRDefault="008D75BD" w:rsidP="008D75B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Harrington(q.v.).</w:t>
      </w:r>
    </w:p>
    <w:p w14:paraId="7FB7C0CF" w14:textId="77777777" w:rsidR="008D75BD" w:rsidRDefault="008D75BD" w:rsidP="008D75BD">
      <w:pPr>
        <w:pStyle w:val="NoSpacing"/>
        <w:ind w:left="1440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>(ref. TNA, E101/51/2, m4, from the AHRC-funded ‘The Soldier in Later Medieval England Online Database’ www.medievalsoldier.org, accessed</w:t>
      </w:r>
    </w:p>
    <w:p w14:paraId="476CB19F" w14:textId="77777777" w:rsidR="008D75BD" w:rsidRDefault="008D75BD" w:rsidP="008D75BD">
      <w:pPr>
        <w:pStyle w:val="NoSpacing"/>
        <w:ind w:left="720" w:firstLine="720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>19 April 2020)</w:t>
      </w:r>
    </w:p>
    <w:p w14:paraId="2FE6F44F" w14:textId="77777777" w:rsidR="008D75BD" w:rsidRDefault="008D75BD" w:rsidP="008D75BD">
      <w:pPr>
        <w:pStyle w:val="NoSpacing"/>
        <w:rPr>
          <w:rFonts w:cs="Times New Roman"/>
          <w:szCs w:val="24"/>
        </w:rPr>
      </w:pPr>
    </w:p>
    <w:p w14:paraId="4A37427B" w14:textId="77777777" w:rsidR="008D75BD" w:rsidRDefault="008D75BD" w:rsidP="008D75BD">
      <w:pPr>
        <w:pStyle w:val="NoSpacing"/>
        <w:rPr>
          <w:rFonts w:cs="Times New Roman"/>
          <w:szCs w:val="24"/>
        </w:rPr>
      </w:pPr>
    </w:p>
    <w:p w14:paraId="44FE42F9" w14:textId="77777777" w:rsidR="008D75BD" w:rsidRDefault="008D75BD" w:rsidP="008D75B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3 January 2023</w:t>
      </w:r>
    </w:p>
    <w:p w14:paraId="6C868F5C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2FE887" w14:textId="77777777" w:rsidR="008D75BD" w:rsidRDefault="008D75BD" w:rsidP="009139A6">
      <w:r>
        <w:separator/>
      </w:r>
    </w:p>
  </w:endnote>
  <w:endnote w:type="continuationSeparator" w:id="0">
    <w:p w14:paraId="60C8ED0B" w14:textId="77777777" w:rsidR="008D75BD" w:rsidRDefault="008D75BD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A52E3E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A08DE6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C0F648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36BCC7" w14:textId="77777777" w:rsidR="008D75BD" w:rsidRDefault="008D75BD" w:rsidP="009139A6">
      <w:r>
        <w:separator/>
      </w:r>
    </w:p>
  </w:footnote>
  <w:footnote w:type="continuationSeparator" w:id="0">
    <w:p w14:paraId="6B007A26" w14:textId="77777777" w:rsidR="008D75BD" w:rsidRDefault="008D75BD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4A3EC3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EA56E1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DC8001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75BD"/>
    <w:rsid w:val="000666E0"/>
    <w:rsid w:val="002510B7"/>
    <w:rsid w:val="005C130B"/>
    <w:rsid w:val="00826F5C"/>
    <w:rsid w:val="008D75BD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41D1DB"/>
  <w15:chartTrackingRefBased/>
  <w15:docId w15:val="{504EE6AF-6A1B-414B-83BA-886127DA77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45</Words>
  <Characters>262</Characters>
  <Application>Microsoft Office Word</Application>
  <DocSecurity>0</DocSecurity>
  <Lines>2</Lines>
  <Paragraphs>1</Paragraphs>
  <ScaleCrop>false</ScaleCrop>
  <Company/>
  <LinksUpToDate>false</LinksUpToDate>
  <CharactersWithSpaces>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2023-04-19T18:07:00Z</dcterms:created>
  <dcterms:modified xsi:type="dcterms:W3CDTF">2023-04-19T18:07:00Z</dcterms:modified>
</cp:coreProperties>
</file>