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F3EF" w14:textId="77777777" w:rsidR="00920C74" w:rsidRDefault="00920C74" w:rsidP="00920C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fl.1436-8)</w:t>
      </w:r>
    </w:p>
    <w:p w14:paraId="26E70F43" w14:textId="77777777" w:rsidR="00920C74" w:rsidRDefault="00920C74" w:rsidP="00920C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</w:t>
      </w:r>
    </w:p>
    <w:p w14:paraId="09414580" w14:textId="77777777" w:rsidR="00920C74" w:rsidRDefault="00920C74" w:rsidP="00920C74">
      <w:pPr>
        <w:pStyle w:val="NoSpacing"/>
        <w:rPr>
          <w:rFonts w:cs="Times New Roman"/>
          <w:szCs w:val="24"/>
        </w:rPr>
      </w:pPr>
    </w:p>
    <w:p w14:paraId="2813EFE8" w14:textId="77777777" w:rsidR="00920C74" w:rsidRDefault="00920C74" w:rsidP="00920C74">
      <w:pPr>
        <w:pStyle w:val="NoSpacing"/>
        <w:rPr>
          <w:rFonts w:cs="Times New Roman"/>
          <w:szCs w:val="24"/>
        </w:rPr>
      </w:pPr>
    </w:p>
    <w:p w14:paraId="1FE757CC" w14:textId="77777777" w:rsidR="00920C74" w:rsidRDefault="00920C74" w:rsidP="00920C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1436-8</w:t>
      </w:r>
      <w:r>
        <w:rPr>
          <w:rFonts w:cs="Times New Roman"/>
          <w:szCs w:val="24"/>
        </w:rPr>
        <w:tab/>
        <w:t xml:space="preserve">He was </w:t>
      </w:r>
      <w:proofErr w:type="gramStart"/>
      <w:r>
        <w:rPr>
          <w:rFonts w:cs="Times New Roman"/>
          <w:szCs w:val="24"/>
        </w:rPr>
        <w:t>Town</w:t>
      </w:r>
      <w:proofErr w:type="gramEnd"/>
      <w:r>
        <w:rPr>
          <w:rFonts w:cs="Times New Roman"/>
          <w:szCs w:val="24"/>
        </w:rPr>
        <w:t xml:space="preserve"> Clerk.</w:t>
      </w:r>
    </w:p>
    <w:p w14:paraId="091FEFA6" w14:textId="77777777" w:rsidR="00920C74" w:rsidRDefault="00920C74" w:rsidP="00920C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(“Norfolk Official Lists from the Earliest Period to the Present Day” by Hamon le </w:t>
      </w:r>
    </w:p>
    <w:p w14:paraId="2939722C" w14:textId="77777777" w:rsidR="00920C74" w:rsidRDefault="00920C74" w:rsidP="00920C7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Strange published by Agas </w:t>
      </w:r>
      <w:proofErr w:type="spellStart"/>
      <w:proofErr w:type="gramStart"/>
      <w:r>
        <w:rPr>
          <w:rFonts w:cs="Times New Roman"/>
          <w:szCs w:val="24"/>
        </w:rPr>
        <w:t>H.Goose</w:t>
      </w:r>
      <w:proofErr w:type="spellEnd"/>
      <w:proofErr w:type="gramEnd"/>
      <w:r>
        <w:rPr>
          <w:rFonts w:cs="Times New Roman"/>
          <w:szCs w:val="24"/>
        </w:rPr>
        <w:t>, Norwich, 1890 p.130)</w:t>
      </w:r>
    </w:p>
    <w:p w14:paraId="1BDDC4AC" w14:textId="77777777" w:rsidR="00920C74" w:rsidRDefault="00920C74" w:rsidP="00920C74">
      <w:pPr>
        <w:pStyle w:val="NoSpacing"/>
        <w:rPr>
          <w:rFonts w:cs="Times New Roman"/>
          <w:szCs w:val="24"/>
        </w:rPr>
      </w:pPr>
    </w:p>
    <w:p w14:paraId="25CEC74A" w14:textId="77777777" w:rsidR="00920C74" w:rsidRDefault="00920C74" w:rsidP="00920C74">
      <w:pPr>
        <w:pStyle w:val="NoSpacing"/>
        <w:rPr>
          <w:rFonts w:cs="Times New Roman"/>
          <w:szCs w:val="24"/>
        </w:rPr>
      </w:pPr>
    </w:p>
    <w:p w14:paraId="08C01C55" w14:textId="77777777" w:rsidR="00920C74" w:rsidRDefault="00920C74" w:rsidP="00920C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February 2025</w:t>
      </w:r>
    </w:p>
    <w:p w14:paraId="5BDADC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BAF6A" w14:textId="77777777" w:rsidR="00920C74" w:rsidRDefault="00920C74" w:rsidP="009139A6">
      <w:r>
        <w:separator/>
      </w:r>
    </w:p>
  </w:endnote>
  <w:endnote w:type="continuationSeparator" w:id="0">
    <w:p w14:paraId="3714B4CD" w14:textId="77777777" w:rsidR="00920C74" w:rsidRDefault="00920C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D8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3D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26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07CE" w14:textId="77777777" w:rsidR="00920C74" w:rsidRDefault="00920C74" w:rsidP="009139A6">
      <w:r>
        <w:separator/>
      </w:r>
    </w:p>
  </w:footnote>
  <w:footnote w:type="continuationSeparator" w:id="0">
    <w:p w14:paraId="653CC286" w14:textId="77777777" w:rsidR="00920C74" w:rsidRDefault="00920C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76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FA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B5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74"/>
    <w:rsid w:val="000666E0"/>
    <w:rsid w:val="00163462"/>
    <w:rsid w:val="002510B7"/>
    <w:rsid w:val="00270799"/>
    <w:rsid w:val="005C130B"/>
    <w:rsid w:val="00826F5C"/>
    <w:rsid w:val="009139A6"/>
    <w:rsid w:val="00920C74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E03ED"/>
  <w15:chartTrackingRefBased/>
  <w15:docId w15:val="{7E5B681A-9024-4293-B78D-C9A03DF6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2025-02-27T21:11:00Z</dcterms:created>
  <dcterms:modified xsi:type="dcterms:W3CDTF">2025-02-27T21:11:00Z</dcterms:modified>
</cp:coreProperties>
</file>