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109A2" w14:textId="77777777" w:rsidR="00B347A9" w:rsidRDefault="00B347A9" w:rsidP="00B347A9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COLT</w:t>
      </w:r>
      <w:r>
        <w:rPr>
          <w:rFonts w:cs="Times New Roman"/>
        </w:rPr>
        <w:t xml:space="preserve">         (fl.1465-6)</w:t>
      </w:r>
    </w:p>
    <w:p w14:paraId="4B5B5163" w14:textId="77777777" w:rsidR="00B347A9" w:rsidRDefault="00B347A9" w:rsidP="00B347A9">
      <w:pPr>
        <w:pStyle w:val="NoSpacing"/>
        <w:rPr>
          <w:rFonts w:cs="Times New Roman"/>
        </w:rPr>
      </w:pPr>
      <w:r>
        <w:rPr>
          <w:rFonts w:cs="Times New Roman"/>
        </w:rPr>
        <w:t>of the lordship of Middleham.</w:t>
      </w:r>
    </w:p>
    <w:p w14:paraId="094E1786" w14:textId="77777777" w:rsidR="00B347A9" w:rsidRDefault="00B347A9" w:rsidP="00B347A9">
      <w:pPr>
        <w:pStyle w:val="NoSpacing"/>
        <w:rPr>
          <w:rFonts w:cs="Times New Roman"/>
        </w:rPr>
      </w:pPr>
    </w:p>
    <w:p w14:paraId="13E935AA" w14:textId="77777777" w:rsidR="00B347A9" w:rsidRDefault="00B347A9" w:rsidP="00B347A9">
      <w:pPr>
        <w:pStyle w:val="NoSpacing"/>
        <w:rPr>
          <w:rFonts w:cs="Times New Roman"/>
        </w:rPr>
      </w:pPr>
    </w:p>
    <w:p w14:paraId="74BC8742" w14:textId="77777777" w:rsidR="00B347A9" w:rsidRDefault="00B347A9" w:rsidP="00B347A9">
      <w:pPr>
        <w:pStyle w:val="NoSpacing"/>
        <w:rPr>
          <w:rFonts w:cs="Times New Roman"/>
        </w:rPr>
      </w:pPr>
      <w:r>
        <w:rPr>
          <w:rFonts w:cs="Times New Roman"/>
        </w:rPr>
        <w:t xml:space="preserve">         1465-6</w:t>
      </w:r>
      <w:r>
        <w:rPr>
          <w:rFonts w:cs="Times New Roman"/>
        </w:rPr>
        <w:tab/>
        <w:t>He was retained for life by the Earl of Warwick at a fee of £6 3s 4d.</w:t>
      </w:r>
    </w:p>
    <w:p w14:paraId="7F9DDA45" w14:textId="77777777" w:rsidR="00B347A9" w:rsidRPr="00981558" w:rsidRDefault="00B347A9" w:rsidP="00B347A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65CB8D76" w14:textId="77777777" w:rsidR="00B347A9" w:rsidRPr="00981558" w:rsidRDefault="00B347A9" w:rsidP="00B347A9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4CFEE692" w14:textId="77777777" w:rsidR="00B347A9" w:rsidRDefault="00B347A9" w:rsidP="00B347A9">
      <w:pPr>
        <w:pStyle w:val="NoSpacing"/>
        <w:ind w:left="720" w:firstLine="720"/>
        <w:rPr>
          <w:rFonts w:cs="Times New Roman"/>
        </w:rPr>
      </w:pP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163)</w:t>
      </w:r>
    </w:p>
    <w:p w14:paraId="69E04ECC" w14:textId="77777777" w:rsidR="00B347A9" w:rsidRDefault="00B347A9" w:rsidP="00B347A9">
      <w:pPr>
        <w:pStyle w:val="NoSpacing"/>
        <w:rPr>
          <w:rFonts w:cs="Times New Roman"/>
        </w:rPr>
      </w:pPr>
    </w:p>
    <w:p w14:paraId="5D3BC731" w14:textId="77777777" w:rsidR="00B347A9" w:rsidRDefault="00B347A9" w:rsidP="00B347A9">
      <w:pPr>
        <w:pStyle w:val="NoSpacing"/>
        <w:rPr>
          <w:rFonts w:cs="Times New Roman"/>
        </w:rPr>
      </w:pPr>
    </w:p>
    <w:p w14:paraId="59558FE5" w14:textId="77777777" w:rsidR="00B347A9" w:rsidRDefault="00B347A9" w:rsidP="00B347A9">
      <w:pPr>
        <w:pStyle w:val="NoSpacing"/>
        <w:rPr>
          <w:rFonts w:cs="Times New Roman"/>
        </w:rPr>
      </w:pPr>
      <w:r>
        <w:rPr>
          <w:rFonts w:cs="Times New Roman"/>
        </w:rPr>
        <w:t>21 May 2026</w:t>
      </w:r>
    </w:p>
    <w:p w14:paraId="51016C4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B347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90175" w14:textId="77777777" w:rsidR="00480820" w:rsidRDefault="00480820" w:rsidP="00086E2C">
      <w:pPr>
        <w:spacing w:after="0" w:line="240" w:lineRule="auto"/>
      </w:pPr>
      <w:r>
        <w:separator/>
      </w:r>
    </w:p>
  </w:endnote>
  <w:endnote w:type="continuationSeparator" w:id="0">
    <w:p w14:paraId="0C34E114" w14:textId="77777777" w:rsidR="00480820" w:rsidRDefault="0048082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B9E3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1579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2F26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49414" w14:textId="77777777" w:rsidR="00480820" w:rsidRDefault="00480820" w:rsidP="00086E2C">
      <w:pPr>
        <w:spacing w:after="0" w:line="240" w:lineRule="auto"/>
      </w:pPr>
      <w:r>
        <w:separator/>
      </w:r>
    </w:p>
  </w:footnote>
  <w:footnote w:type="continuationSeparator" w:id="0">
    <w:p w14:paraId="433E1306" w14:textId="77777777" w:rsidR="00480820" w:rsidRDefault="0048082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3DBA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0D79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7CC2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A9"/>
    <w:rsid w:val="00086E2C"/>
    <w:rsid w:val="000A2E7A"/>
    <w:rsid w:val="002244B7"/>
    <w:rsid w:val="00314D94"/>
    <w:rsid w:val="003B530E"/>
    <w:rsid w:val="00480820"/>
    <w:rsid w:val="005435B9"/>
    <w:rsid w:val="00617568"/>
    <w:rsid w:val="006E68FA"/>
    <w:rsid w:val="008E56AD"/>
    <w:rsid w:val="00AF65CA"/>
    <w:rsid w:val="00B347A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1E13F"/>
  <w15:chartTrackingRefBased/>
  <w15:docId w15:val="{3B973D4D-90E6-4947-8329-E59DC6FD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2026-05-21T17:18:00Z</dcterms:created>
  <dcterms:modified xsi:type="dcterms:W3CDTF">2026-05-21T17:20:00Z</dcterms:modified>
</cp:coreProperties>
</file>