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EC5F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COLT, younger</w:t>
      </w:r>
      <w:r>
        <w:rPr>
          <w:rFonts w:ascii="Times New Roman" w:hAnsi="Times New Roman" w:cs="Times New Roman"/>
          <w:lang w:val="en-US"/>
        </w:rPr>
        <w:t xml:space="preserve">       (fl.1473)</w:t>
      </w:r>
    </w:p>
    <w:p w14:paraId="4B95BE92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late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Little Munden, Hertfordshire. Maltman.</w:t>
      </w:r>
    </w:p>
    <w:p w14:paraId="4ABCBA82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</w:p>
    <w:p w14:paraId="454BF467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</w:p>
    <w:p w14:paraId="0DEBF1D5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31 May1473</w:t>
      </w:r>
      <w:r>
        <w:rPr>
          <w:rFonts w:ascii="Times New Roman" w:hAnsi="Times New Roman" w:cs="Times New Roman"/>
          <w:lang w:val="en-US"/>
        </w:rPr>
        <w:tab/>
        <w:t>He was pardoned outlawry for not appearing to answer Robert Neuport(q.v.)</w:t>
      </w:r>
    </w:p>
    <w:p w14:paraId="2FA926C3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touching a debt of 40s.     (C.P.R. 1467-77 p.381)</w:t>
      </w:r>
    </w:p>
    <w:p w14:paraId="0740CB07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</w:p>
    <w:p w14:paraId="5BB98A42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</w:p>
    <w:p w14:paraId="77F9E116" w14:textId="77777777" w:rsidR="00E4533B" w:rsidRDefault="00E4533B" w:rsidP="00E453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53CD74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483A" w14:textId="77777777" w:rsidR="00512895" w:rsidRDefault="00512895" w:rsidP="00086E2C">
      <w:pPr>
        <w:spacing w:after="0" w:line="240" w:lineRule="auto"/>
      </w:pPr>
      <w:r>
        <w:separator/>
      </w:r>
    </w:p>
  </w:endnote>
  <w:endnote w:type="continuationSeparator" w:id="0">
    <w:p w14:paraId="141AF85E" w14:textId="77777777" w:rsidR="00512895" w:rsidRDefault="005128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35A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77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A0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2ACF" w14:textId="77777777" w:rsidR="00512895" w:rsidRDefault="00512895" w:rsidP="00086E2C">
      <w:pPr>
        <w:spacing w:after="0" w:line="240" w:lineRule="auto"/>
      </w:pPr>
      <w:r>
        <w:separator/>
      </w:r>
    </w:p>
  </w:footnote>
  <w:footnote w:type="continuationSeparator" w:id="0">
    <w:p w14:paraId="38A25263" w14:textId="77777777" w:rsidR="00512895" w:rsidRDefault="005128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E2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8F5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57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3B"/>
    <w:rsid w:val="00086E2C"/>
    <w:rsid w:val="000A2E7A"/>
    <w:rsid w:val="002244B7"/>
    <w:rsid w:val="00314D94"/>
    <w:rsid w:val="004B6130"/>
    <w:rsid w:val="00512895"/>
    <w:rsid w:val="00617568"/>
    <w:rsid w:val="006E68FA"/>
    <w:rsid w:val="00E4533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B182"/>
  <w15:chartTrackingRefBased/>
  <w15:docId w15:val="{1ACAEF87-481B-4BFD-824C-52A68D58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453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188</Characters>
  <Application>Microsoft Office Word</Application>
  <DocSecurity>0</DocSecurity>
  <Lines>9</Lines>
  <Paragraphs>5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2026-03-14T21:22:00Z</dcterms:created>
  <dcterms:modified xsi:type="dcterms:W3CDTF">2026-03-14T21:23:00Z</dcterms:modified>
</cp:coreProperties>
</file>