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7AF97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COLMAN</w:t>
      </w:r>
      <w:r>
        <w:rPr>
          <w:rFonts w:ascii="Times New Roman" w:hAnsi="Times New Roman" w:cs="Times New Roman"/>
        </w:rPr>
        <w:t xml:space="preserve">        (fl.1471)</w:t>
      </w:r>
    </w:p>
    <w:p w14:paraId="7F87FF61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Walsall, Staffordshire. Baker.</w:t>
      </w:r>
    </w:p>
    <w:p w14:paraId="1F5D300A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</w:p>
    <w:p w14:paraId="5508B697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</w:p>
    <w:p w14:paraId="4A519938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1471</w:t>
      </w:r>
      <w:r>
        <w:rPr>
          <w:rFonts w:ascii="Times New Roman" w:hAnsi="Times New Roman" w:cs="Times New Roman"/>
        </w:rPr>
        <w:tab/>
        <w:t>Agnes Rogers(q.v.) brought an appeal of homicide against him and 19 others.</w:t>
      </w:r>
    </w:p>
    <w:p w14:paraId="376FD56E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6A6A95">
          <w:rPr>
            <w:rStyle w:val="Hyperlink"/>
            <w:rFonts w:ascii="Times New Roman" w:hAnsi="Times New Roman" w:cs="Times New Roman"/>
          </w:rPr>
          <w:t>https://waalt.uh.edu/index.php/KB27/839</w:t>
        </w:r>
      </w:hyperlink>
      <w:r>
        <w:rPr>
          <w:rFonts w:ascii="Times New Roman" w:hAnsi="Times New Roman" w:cs="Times New Roman"/>
        </w:rPr>
        <w:t xml:space="preserve"> )</w:t>
      </w:r>
    </w:p>
    <w:p w14:paraId="585BBFDD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</w:p>
    <w:p w14:paraId="52DC787F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</w:p>
    <w:p w14:paraId="6F077999" w14:textId="77777777" w:rsidR="0000595F" w:rsidRDefault="0000595F" w:rsidP="0000595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2026</w:t>
      </w:r>
    </w:p>
    <w:p w14:paraId="0204D68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1845E" w14:textId="77777777" w:rsidR="00583B9F" w:rsidRDefault="00583B9F" w:rsidP="00086E2C">
      <w:pPr>
        <w:spacing w:after="0" w:line="240" w:lineRule="auto"/>
      </w:pPr>
      <w:r>
        <w:separator/>
      </w:r>
    </w:p>
  </w:endnote>
  <w:endnote w:type="continuationSeparator" w:id="0">
    <w:p w14:paraId="0540D208" w14:textId="77777777" w:rsidR="00583B9F" w:rsidRDefault="00583B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6922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F59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5DA1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B4B8A" w14:textId="77777777" w:rsidR="00583B9F" w:rsidRDefault="00583B9F" w:rsidP="00086E2C">
      <w:pPr>
        <w:spacing w:after="0" w:line="240" w:lineRule="auto"/>
      </w:pPr>
      <w:r>
        <w:separator/>
      </w:r>
    </w:p>
  </w:footnote>
  <w:footnote w:type="continuationSeparator" w:id="0">
    <w:p w14:paraId="10EDFA4B" w14:textId="77777777" w:rsidR="00583B9F" w:rsidRDefault="00583B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5EB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51C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B731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5F"/>
    <w:rsid w:val="0000595F"/>
    <w:rsid w:val="00086E2C"/>
    <w:rsid w:val="000A2E7A"/>
    <w:rsid w:val="002244B7"/>
    <w:rsid w:val="00314D94"/>
    <w:rsid w:val="004E4316"/>
    <w:rsid w:val="00583B9F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CF246"/>
  <w15:chartTrackingRefBased/>
  <w15:docId w15:val="{F6B6B8E8-0709-4E4D-9929-29C88E1A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0595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59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233</Characters>
  <Application>Microsoft Office Word</Application>
  <DocSecurity>0</DocSecurity>
  <Lines>12</Lines>
  <Paragraphs>7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2026-02-05T22:34:00Z</dcterms:created>
  <dcterms:modified xsi:type="dcterms:W3CDTF">2026-02-05T22:35:00Z</dcterms:modified>
</cp:coreProperties>
</file>