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21587" w14:textId="77777777" w:rsidR="00EB44B6" w:rsidRDefault="00EB44B6" w:rsidP="00EB44B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COLMAN</w:t>
      </w:r>
      <w:r>
        <w:rPr>
          <w:rFonts w:ascii="Times New Roman" w:hAnsi="Times New Roman" w:cs="Times New Roman"/>
        </w:rPr>
        <w:t xml:space="preserve">        (fl.1472)</w:t>
      </w:r>
    </w:p>
    <w:p w14:paraId="31E0A0C1" w14:textId="77777777" w:rsidR="00EB44B6" w:rsidRDefault="00EB44B6" w:rsidP="00EB44B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Rushall, Staffordshire. Yeoman.</w:t>
      </w:r>
    </w:p>
    <w:p w14:paraId="1183D53F" w14:textId="77777777" w:rsidR="00EB44B6" w:rsidRDefault="00EB44B6" w:rsidP="00EB44B6">
      <w:pPr>
        <w:pStyle w:val="NoSpacing"/>
        <w:rPr>
          <w:rFonts w:ascii="Times New Roman" w:hAnsi="Times New Roman" w:cs="Times New Roman"/>
        </w:rPr>
      </w:pPr>
    </w:p>
    <w:p w14:paraId="09989028" w14:textId="77777777" w:rsidR="00EB44B6" w:rsidRDefault="00EB44B6" w:rsidP="00EB44B6">
      <w:pPr>
        <w:pStyle w:val="NoSpacing"/>
        <w:rPr>
          <w:rFonts w:ascii="Times New Roman" w:hAnsi="Times New Roman" w:cs="Times New Roman"/>
        </w:rPr>
      </w:pPr>
    </w:p>
    <w:p w14:paraId="3CDEFFD6" w14:textId="77777777" w:rsidR="00EB44B6" w:rsidRDefault="00EB44B6" w:rsidP="00EB44B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The King and Agnes Rogers(q.v.) brought an appeal of homicide against him</w:t>
      </w:r>
    </w:p>
    <w:p w14:paraId="52097C26" w14:textId="77777777" w:rsidR="00EB44B6" w:rsidRDefault="00EB44B6" w:rsidP="00EB44B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19 others.      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50EC9B9D" w14:textId="77777777" w:rsidR="00EB44B6" w:rsidRDefault="00EB44B6" w:rsidP="00EB44B6">
      <w:pPr>
        <w:pStyle w:val="NoSpacing"/>
        <w:rPr>
          <w:rFonts w:ascii="Times New Roman" w:hAnsi="Times New Roman" w:cs="Times New Roman"/>
        </w:rPr>
      </w:pPr>
    </w:p>
    <w:p w14:paraId="201ABFC3" w14:textId="77777777" w:rsidR="00EB44B6" w:rsidRDefault="00EB44B6" w:rsidP="00EB44B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[Agnes was the widow of Robert Rogers]</w:t>
      </w:r>
    </w:p>
    <w:p w14:paraId="3D3B5AA1" w14:textId="77777777" w:rsidR="00EB44B6" w:rsidRDefault="00EB44B6" w:rsidP="00EB44B6">
      <w:pPr>
        <w:pStyle w:val="NoSpacing"/>
        <w:rPr>
          <w:rFonts w:ascii="Times New Roman" w:hAnsi="Times New Roman" w:cs="Times New Roman"/>
        </w:rPr>
      </w:pPr>
    </w:p>
    <w:p w14:paraId="2910B492" w14:textId="77777777" w:rsidR="00EB44B6" w:rsidRDefault="00EB44B6" w:rsidP="00EB44B6">
      <w:pPr>
        <w:pStyle w:val="NoSpacing"/>
        <w:rPr>
          <w:rFonts w:ascii="Times New Roman" w:hAnsi="Times New Roman" w:cs="Times New Roman"/>
        </w:rPr>
      </w:pPr>
    </w:p>
    <w:p w14:paraId="00EC15F7" w14:textId="77777777" w:rsidR="00EB44B6" w:rsidRDefault="00EB44B6" w:rsidP="00EB44B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February 2026</w:t>
      </w:r>
    </w:p>
    <w:p w14:paraId="26D2D16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D7D86" w14:textId="77777777" w:rsidR="005007D2" w:rsidRDefault="005007D2" w:rsidP="00086E2C">
      <w:pPr>
        <w:spacing w:after="0" w:line="240" w:lineRule="auto"/>
      </w:pPr>
      <w:r>
        <w:separator/>
      </w:r>
    </w:p>
  </w:endnote>
  <w:endnote w:type="continuationSeparator" w:id="0">
    <w:p w14:paraId="1622D02F" w14:textId="77777777" w:rsidR="005007D2" w:rsidRDefault="005007D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2A6D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4955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11B8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2D7F2" w14:textId="77777777" w:rsidR="005007D2" w:rsidRDefault="005007D2" w:rsidP="00086E2C">
      <w:pPr>
        <w:spacing w:after="0" w:line="240" w:lineRule="auto"/>
      </w:pPr>
      <w:r>
        <w:separator/>
      </w:r>
    </w:p>
  </w:footnote>
  <w:footnote w:type="continuationSeparator" w:id="0">
    <w:p w14:paraId="76BD54EC" w14:textId="77777777" w:rsidR="005007D2" w:rsidRDefault="005007D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D43D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C92E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312E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4B6"/>
    <w:rsid w:val="00086E2C"/>
    <w:rsid w:val="000A2E7A"/>
    <w:rsid w:val="002244B7"/>
    <w:rsid w:val="00314D94"/>
    <w:rsid w:val="005007D2"/>
    <w:rsid w:val="00617568"/>
    <w:rsid w:val="006E68FA"/>
    <w:rsid w:val="00E13AE8"/>
    <w:rsid w:val="00EB44B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0BAE8"/>
  <w15:chartTrackingRefBased/>
  <w15:docId w15:val="{AEBFB185-1F96-4D3C-A06F-21423D60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B44B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B44B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45</Words>
  <Characters>284</Characters>
  <Application>Microsoft Office Word</Application>
  <DocSecurity>0</DocSecurity>
  <Lines>18</Lines>
  <Paragraphs>11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2026-02-10T20:31:00Z</dcterms:created>
  <dcterms:modified xsi:type="dcterms:W3CDTF">2026-02-10T20:32:00Z</dcterms:modified>
</cp:coreProperties>
</file>