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425A9" w14:textId="77777777" w:rsidR="00B26DEB" w:rsidRDefault="00B26DEB" w:rsidP="00B26DE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COLMAN</w:t>
      </w:r>
      <w:r>
        <w:rPr>
          <w:rFonts w:ascii="Times New Roman" w:hAnsi="Times New Roman" w:cs="Times New Roman"/>
        </w:rPr>
        <w:t xml:space="preserve">        (fl.1472)</w:t>
      </w:r>
    </w:p>
    <w:p w14:paraId="024597CB" w14:textId="77777777" w:rsidR="00B26DEB" w:rsidRDefault="00B26DEB" w:rsidP="00B26DE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Walsall. Baker.</w:t>
      </w:r>
    </w:p>
    <w:p w14:paraId="42DD0097" w14:textId="77777777" w:rsidR="00B26DEB" w:rsidRDefault="00B26DEB" w:rsidP="00B26DEB">
      <w:pPr>
        <w:pStyle w:val="NoSpacing"/>
        <w:rPr>
          <w:rFonts w:ascii="Times New Roman" w:hAnsi="Times New Roman" w:cs="Times New Roman"/>
        </w:rPr>
      </w:pPr>
    </w:p>
    <w:p w14:paraId="336C8364" w14:textId="77777777" w:rsidR="00B26DEB" w:rsidRDefault="00B26DEB" w:rsidP="00B26DEB">
      <w:pPr>
        <w:pStyle w:val="NoSpacing"/>
        <w:rPr>
          <w:rFonts w:ascii="Times New Roman" w:hAnsi="Times New Roman" w:cs="Times New Roman"/>
        </w:rPr>
      </w:pPr>
    </w:p>
    <w:p w14:paraId="64F95856" w14:textId="77777777" w:rsidR="00B26DEB" w:rsidRDefault="00B26DEB" w:rsidP="00B26DE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1472</w:t>
      </w:r>
      <w:r>
        <w:rPr>
          <w:rFonts w:ascii="Times New Roman" w:hAnsi="Times New Roman" w:cs="Times New Roman"/>
        </w:rPr>
        <w:tab/>
        <w:t>The King and Agnes Rogers(q.v.) brought an appeal of homicide against him</w:t>
      </w:r>
    </w:p>
    <w:p w14:paraId="4CBEC03F" w14:textId="77777777" w:rsidR="00B26DEB" w:rsidRDefault="00B26DEB" w:rsidP="00B26DE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19 others.      ( </w:t>
      </w:r>
      <w:hyperlink r:id="rId6" w:history="1">
        <w:r w:rsidRPr="003D3C33">
          <w:rPr>
            <w:rStyle w:val="Hyperlink"/>
            <w:rFonts w:ascii="Times New Roman" w:hAnsi="Times New Roman" w:cs="Times New Roman"/>
          </w:rPr>
          <w:t>https://waalt.uh.edu/index.php/KB27/842</w:t>
        </w:r>
      </w:hyperlink>
      <w:r>
        <w:rPr>
          <w:rFonts w:ascii="Times New Roman" w:hAnsi="Times New Roman" w:cs="Times New Roman"/>
        </w:rPr>
        <w:t xml:space="preserve"> )</w:t>
      </w:r>
    </w:p>
    <w:p w14:paraId="4CE20508" w14:textId="77777777" w:rsidR="00B26DEB" w:rsidRDefault="00B26DEB" w:rsidP="00B26DEB">
      <w:pPr>
        <w:pStyle w:val="NoSpacing"/>
        <w:rPr>
          <w:rFonts w:ascii="Times New Roman" w:hAnsi="Times New Roman" w:cs="Times New Roman"/>
        </w:rPr>
      </w:pPr>
    </w:p>
    <w:p w14:paraId="15E7DD13" w14:textId="77777777" w:rsidR="00B26DEB" w:rsidRDefault="00B26DEB" w:rsidP="00B26DE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[Agnes was the widow of Robert Rogers]</w:t>
      </w:r>
    </w:p>
    <w:p w14:paraId="7B18DB38" w14:textId="77777777" w:rsidR="00B26DEB" w:rsidRDefault="00B26DEB" w:rsidP="00B26DEB">
      <w:pPr>
        <w:pStyle w:val="NoSpacing"/>
        <w:rPr>
          <w:rFonts w:ascii="Times New Roman" w:hAnsi="Times New Roman" w:cs="Times New Roman"/>
        </w:rPr>
      </w:pPr>
    </w:p>
    <w:p w14:paraId="039EF1D4" w14:textId="77777777" w:rsidR="00B26DEB" w:rsidRDefault="00B26DEB" w:rsidP="00B26DEB">
      <w:pPr>
        <w:pStyle w:val="NoSpacing"/>
        <w:rPr>
          <w:rFonts w:ascii="Times New Roman" w:hAnsi="Times New Roman" w:cs="Times New Roman"/>
        </w:rPr>
      </w:pPr>
    </w:p>
    <w:p w14:paraId="03AFF682" w14:textId="77777777" w:rsidR="00B26DEB" w:rsidRDefault="00B26DEB" w:rsidP="00B26DE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February 2026</w:t>
      </w:r>
    </w:p>
    <w:p w14:paraId="69DEECC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34E5E" w14:textId="77777777" w:rsidR="007E6290" w:rsidRDefault="007E6290" w:rsidP="00086E2C">
      <w:pPr>
        <w:spacing w:after="0" w:line="240" w:lineRule="auto"/>
      </w:pPr>
      <w:r>
        <w:separator/>
      </w:r>
    </w:p>
  </w:endnote>
  <w:endnote w:type="continuationSeparator" w:id="0">
    <w:p w14:paraId="44F94A2F" w14:textId="77777777" w:rsidR="007E6290" w:rsidRDefault="007E629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B75C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CC10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7693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71214" w14:textId="77777777" w:rsidR="007E6290" w:rsidRDefault="007E6290" w:rsidP="00086E2C">
      <w:pPr>
        <w:spacing w:after="0" w:line="240" w:lineRule="auto"/>
      </w:pPr>
      <w:r>
        <w:separator/>
      </w:r>
    </w:p>
  </w:footnote>
  <w:footnote w:type="continuationSeparator" w:id="0">
    <w:p w14:paraId="50FE4A8A" w14:textId="77777777" w:rsidR="007E6290" w:rsidRDefault="007E629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2C83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468A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95F0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DEB"/>
    <w:rsid w:val="00086E2C"/>
    <w:rsid w:val="000A2E7A"/>
    <w:rsid w:val="002244B7"/>
    <w:rsid w:val="00314D94"/>
    <w:rsid w:val="00617568"/>
    <w:rsid w:val="006E68FA"/>
    <w:rsid w:val="007E6290"/>
    <w:rsid w:val="00B26DEB"/>
    <w:rsid w:val="00E13AE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BD891"/>
  <w15:chartTrackingRefBased/>
  <w15:docId w15:val="{69207CCB-0FF8-416B-B931-44975090C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26DE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26DE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4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43</Words>
  <Characters>267</Characters>
  <Application>Microsoft Office Word</Application>
  <DocSecurity>0</DocSecurity>
  <Lines>17</Lines>
  <Paragraphs>10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2026-02-10T20:34:00Z</dcterms:created>
  <dcterms:modified xsi:type="dcterms:W3CDTF">2026-02-10T20:34:00Z</dcterms:modified>
</cp:coreProperties>
</file>