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2B3D9" w14:textId="77777777" w:rsidR="007A7CD3" w:rsidRDefault="007A7CD3" w:rsidP="007A7CD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COLMAN</w:t>
      </w:r>
      <w:r>
        <w:rPr>
          <w:rFonts w:ascii="Times New Roman" w:hAnsi="Times New Roman" w:cs="Times New Roman"/>
        </w:rPr>
        <w:t xml:space="preserve">         (fl.1472)</w:t>
      </w:r>
    </w:p>
    <w:p w14:paraId="368A50D8" w14:textId="77777777" w:rsidR="007A7CD3" w:rsidRDefault="007A7CD3" w:rsidP="007A7CD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Rushall, Staffordshire. Husbandman.</w:t>
      </w:r>
    </w:p>
    <w:p w14:paraId="734C2D1B" w14:textId="77777777" w:rsidR="007A7CD3" w:rsidRDefault="007A7CD3" w:rsidP="007A7CD3">
      <w:pPr>
        <w:pStyle w:val="NoSpacing"/>
        <w:rPr>
          <w:rFonts w:ascii="Times New Roman" w:hAnsi="Times New Roman" w:cs="Times New Roman"/>
        </w:rPr>
      </w:pPr>
    </w:p>
    <w:p w14:paraId="4C6B5F51" w14:textId="77777777" w:rsidR="007A7CD3" w:rsidRDefault="007A7CD3" w:rsidP="007A7CD3">
      <w:pPr>
        <w:pStyle w:val="NoSpacing"/>
        <w:rPr>
          <w:rFonts w:ascii="Times New Roman" w:hAnsi="Times New Roman" w:cs="Times New Roman"/>
        </w:rPr>
      </w:pPr>
    </w:p>
    <w:p w14:paraId="32DD2BD3" w14:textId="77777777" w:rsidR="00776910" w:rsidRDefault="00776910" w:rsidP="0077691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1471</w:t>
      </w:r>
      <w:r>
        <w:rPr>
          <w:rFonts w:ascii="Times New Roman" w:hAnsi="Times New Roman" w:cs="Times New Roman"/>
        </w:rPr>
        <w:tab/>
        <w:t>Agnes Rogers(q.v.) brought an appeal of homicide against him and 19 others.</w:t>
      </w:r>
    </w:p>
    <w:p w14:paraId="58EA62CD" w14:textId="0D988A4A" w:rsidR="00776910" w:rsidRDefault="00776910" w:rsidP="007A7CD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 </w:t>
      </w:r>
      <w:hyperlink r:id="rId6" w:history="1">
        <w:r w:rsidRPr="006A6A95">
          <w:rPr>
            <w:rStyle w:val="Hyperlink"/>
            <w:rFonts w:ascii="Times New Roman" w:hAnsi="Times New Roman" w:cs="Times New Roman"/>
          </w:rPr>
          <w:t>https://waalt.uh.edu/index.php/KB27/839</w:t>
        </w:r>
      </w:hyperlink>
      <w:r>
        <w:rPr>
          <w:rFonts w:ascii="Times New Roman" w:hAnsi="Times New Roman" w:cs="Times New Roman"/>
        </w:rPr>
        <w:t xml:space="preserve"> )</w:t>
      </w:r>
    </w:p>
    <w:p w14:paraId="4E347FAA" w14:textId="77777777" w:rsidR="007A7CD3" w:rsidRDefault="007A7CD3" w:rsidP="007A7CD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1472</w:t>
      </w:r>
      <w:r>
        <w:rPr>
          <w:rFonts w:ascii="Times New Roman" w:hAnsi="Times New Roman" w:cs="Times New Roman"/>
        </w:rPr>
        <w:tab/>
        <w:t>The King and Agnes Rogers(q.v.) brought an appeal of homicide against him</w:t>
      </w:r>
    </w:p>
    <w:p w14:paraId="4F128369" w14:textId="77777777" w:rsidR="007A7CD3" w:rsidRDefault="007A7CD3" w:rsidP="007A7CD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19 others.      ( </w:t>
      </w:r>
      <w:hyperlink r:id="rId7" w:history="1">
        <w:r w:rsidRPr="003D3C33">
          <w:rPr>
            <w:rStyle w:val="Hyperlink"/>
            <w:rFonts w:ascii="Times New Roman" w:hAnsi="Times New Roman" w:cs="Times New Roman"/>
          </w:rPr>
          <w:t>https://waalt.uh.edu/index.php/KB27/842</w:t>
        </w:r>
      </w:hyperlink>
      <w:r>
        <w:rPr>
          <w:rFonts w:ascii="Times New Roman" w:hAnsi="Times New Roman" w:cs="Times New Roman"/>
        </w:rPr>
        <w:t xml:space="preserve"> )</w:t>
      </w:r>
    </w:p>
    <w:p w14:paraId="14482724" w14:textId="77777777" w:rsidR="007A7CD3" w:rsidRDefault="007A7CD3" w:rsidP="007A7CD3">
      <w:pPr>
        <w:pStyle w:val="NoSpacing"/>
        <w:rPr>
          <w:rFonts w:ascii="Times New Roman" w:hAnsi="Times New Roman" w:cs="Times New Roman"/>
        </w:rPr>
      </w:pPr>
    </w:p>
    <w:p w14:paraId="2F125B4F" w14:textId="77777777" w:rsidR="007A7CD3" w:rsidRDefault="007A7CD3" w:rsidP="007A7CD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[Agnes was the widow of Robert Rogers]</w:t>
      </w:r>
    </w:p>
    <w:p w14:paraId="6E45A742" w14:textId="77777777" w:rsidR="007A7CD3" w:rsidRDefault="007A7CD3" w:rsidP="007A7CD3">
      <w:pPr>
        <w:pStyle w:val="NoSpacing"/>
        <w:rPr>
          <w:rFonts w:ascii="Times New Roman" w:hAnsi="Times New Roman" w:cs="Times New Roman"/>
        </w:rPr>
      </w:pPr>
    </w:p>
    <w:p w14:paraId="012E8CB6" w14:textId="77777777" w:rsidR="007A7CD3" w:rsidRDefault="007A7CD3" w:rsidP="007A7CD3">
      <w:pPr>
        <w:pStyle w:val="NoSpacing"/>
        <w:rPr>
          <w:rFonts w:ascii="Times New Roman" w:hAnsi="Times New Roman" w:cs="Times New Roman"/>
        </w:rPr>
      </w:pPr>
    </w:p>
    <w:p w14:paraId="71D8CDCC" w14:textId="77777777" w:rsidR="007A7CD3" w:rsidRDefault="007A7CD3" w:rsidP="007A7CD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February 2026</w:t>
      </w:r>
    </w:p>
    <w:p w14:paraId="3EEDAE3A" w14:textId="547671F6" w:rsidR="00776910" w:rsidRDefault="00776910" w:rsidP="007A7CD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February 2026</w:t>
      </w:r>
    </w:p>
    <w:p w14:paraId="62FBF28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BACCA" w14:textId="77777777" w:rsidR="0064712F" w:rsidRDefault="0064712F" w:rsidP="00086E2C">
      <w:pPr>
        <w:spacing w:after="0" w:line="240" w:lineRule="auto"/>
      </w:pPr>
      <w:r>
        <w:separator/>
      </w:r>
    </w:p>
  </w:endnote>
  <w:endnote w:type="continuationSeparator" w:id="0">
    <w:p w14:paraId="2D438402" w14:textId="77777777" w:rsidR="0064712F" w:rsidRDefault="0064712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B593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0BFA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F6EC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3E9D7" w14:textId="77777777" w:rsidR="0064712F" w:rsidRDefault="0064712F" w:rsidP="00086E2C">
      <w:pPr>
        <w:spacing w:after="0" w:line="240" w:lineRule="auto"/>
      </w:pPr>
      <w:r>
        <w:separator/>
      </w:r>
    </w:p>
  </w:footnote>
  <w:footnote w:type="continuationSeparator" w:id="0">
    <w:p w14:paraId="42CEF384" w14:textId="77777777" w:rsidR="0064712F" w:rsidRDefault="0064712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F07A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5239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4EFA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CD3"/>
    <w:rsid w:val="00086E2C"/>
    <w:rsid w:val="000A2E7A"/>
    <w:rsid w:val="002244B7"/>
    <w:rsid w:val="00314D94"/>
    <w:rsid w:val="0037128E"/>
    <w:rsid w:val="00617568"/>
    <w:rsid w:val="0064712F"/>
    <w:rsid w:val="006E68FA"/>
    <w:rsid w:val="00764DD2"/>
    <w:rsid w:val="00776910"/>
    <w:rsid w:val="007A7CD3"/>
    <w:rsid w:val="00996AE5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D3FD2"/>
  <w15:chartTrackingRefBased/>
  <w15:docId w15:val="{3EAF76B5-2407-4486-A706-643D694E3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A7CD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A7CD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KB27/842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39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55</Words>
  <Characters>341</Characters>
  <Application>Microsoft Office Word</Application>
  <DocSecurity>0</DocSecurity>
  <Lines>14</Lines>
  <Paragraphs>9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2026-02-11T00:09:00Z</dcterms:created>
  <dcterms:modified xsi:type="dcterms:W3CDTF">2026-02-20T22:56:00Z</dcterms:modified>
</cp:coreProperties>
</file>