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DAE6E" w14:textId="77777777" w:rsidR="00FA5959" w:rsidRDefault="00FA5959" w:rsidP="00FA59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COLLES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31098B80" w14:textId="77777777" w:rsidR="00FA5959" w:rsidRDefault="00FA5959" w:rsidP="00FA59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Henley on Thames, Oxfordshire. Dyer.</w:t>
      </w:r>
    </w:p>
    <w:p w14:paraId="563989A9" w14:textId="77777777" w:rsidR="00FA5959" w:rsidRDefault="00FA5959" w:rsidP="00FA5959">
      <w:pPr>
        <w:rPr>
          <w:rFonts w:ascii="Times New Roman" w:hAnsi="Times New Roman" w:cs="Times New Roman"/>
        </w:rPr>
      </w:pPr>
    </w:p>
    <w:p w14:paraId="78630244" w14:textId="77777777" w:rsidR="00FA5959" w:rsidRDefault="00FA5959" w:rsidP="00FA5959">
      <w:pPr>
        <w:rPr>
          <w:rFonts w:ascii="Times New Roman" w:hAnsi="Times New Roman" w:cs="Times New Roman"/>
        </w:rPr>
      </w:pPr>
    </w:p>
    <w:p w14:paraId="095ADDCC" w14:textId="77777777" w:rsidR="00FA5959" w:rsidRDefault="00FA5959" w:rsidP="00FA59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Capland</w:t>
      </w:r>
      <w:proofErr w:type="spellEnd"/>
      <w:r>
        <w:rPr>
          <w:rFonts w:ascii="Times New Roman" w:hAnsi="Times New Roman" w:cs="Times New Roman"/>
        </w:rPr>
        <w:t>(q.v.) brought a plaint of debt against him, Thomas Dyer</w:t>
      </w:r>
    </w:p>
    <w:p w14:paraId="7DFB8E95" w14:textId="77777777" w:rsidR="00FA5959" w:rsidRDefault="00FA5959" w:rsidP="00FA59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Abingdon, Berkshire(q.v.), and Thomas Dyer of Witney,</w:t>
      </w:r>
    </w:p>
    <w:p w14:paraId="3699E22A" w14:textId="77777777" w:rsidR="00FA5959" w:rsidRDefault="00FA5959" w:rsidP="00FA5959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Oxfordshire(q.v.).</w:t>
      </w:r>
    </w:p>
    <w:p w14:paraId="48863ECC" w14:textId="77777777" w:rsidR="00FA5959" w:rsidRDefault="00FA5959" w:rsidP="00FA59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6123F445" w14:textId="77777777" w:rsidR="00FA5959" w:rsidRDefault="00FA5959" w:rsidP="00FA5959">
      <w:pPr>
        <w:rPr>
          <w:rFonts w:ascii="Times New Roman" w:hAnsi="Times New Roman" w:cs="Times New Roman"/>
        </w:rPr>
      </w:pPr>
    </w:p>
    <w:p w14:paraId="3B5EE4F1" w14:textId="77777777" w:rsidR="00FA5959" w:rsidRDefault="00FA5959" w:rsidP="00FA5959">
      <w:pPr>
        <w:rPr>
          <w:rFonts w:ascii="Times New Roman" w:hAnsi="Times New Roman" w:cs="Times New Roman"/>
        </w:rPr>
      </w:pPr>
    </w:p>
    <w:p w14:paraId="4281BE47" w14:textId="77777777" w:rsidR="00FA5959" w:rsidRDefault="00FA5959" w:rsidP="00FA59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June 2019</w:t>
      </w:r>
    </w:p>
    <w:p w14:paraId="650B8497" w14:textId="77777777" w:rsidR="006B2F86" w:rsidRPr="00E71FC3" w:rsidRDefault="00FA59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7FBBE" w14:textId="77777777" w:rsidR="00FA5959" w:rsidRDefault="00FA5959" w:rsidP="00E71FC3">
      <w:r>
        <w:separator/>
      </w:r>
    </w:p>
  </w:endnote>
  <w:endnote w:type="continuationSeparator" w:id="0">
    <w:p w14:paraId="32BBFEBB" w14:textId="77777777" w:rsidR="00FA5959" w:rsidRDefault="00FA59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AE3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A81BB" w14:textId="77777777" w:rsidR="00FA5959" w:rsidRDefault="00FA5959" w:rsidP="00E71FC3">
      <w:r>
        <w:separator/>
      </w:r>
    </w:p>
  </w:footnote>
  <w:footnote w:type="continuationSeparator" w:id="0">
    <w:p w14:paraId="0949F0DD" w14:textId="77777777" w:rsidR="00FA5959" w:rsidRDefault="00FA59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9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7F58E"/>
  <w15:chartTrackingRefBased/>
  <w15:docId w15:val="{4AACD88D-4FC8-4E2E-B703-D43E774A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9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2019-07-02T19:18:00Z</dcterms:created>
  <dcterms:modified xsi:type="dcterms:W3CDTF">2019-07-02T19:18:00Z</dcterms:modified>
</cp:coreProperties>
</file>