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798BE2" w14:textId="77777777" w:rsidR="001F59DD" w:rsidRDefault="001F59DD" w:rsidP="001F59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COLLES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fl.1422-7)</w:t>
      </w:r>
    </w:p>
    <w:p w14:paraId="7DF81239" w14:textId="77777777" w:rsidR="001F59DD" w:rsidRDefault="001F59DD" w:rsidP="001F59DD">
      <w:pPr>
        <w:rPr>
          <w:rFonts w:ascii="Times New Roman" w:hAnsi="Times New Roman" w:cs="Times New Roman"/>
          <w:sz w:val="24"/>
          <w:szCs w:val="24"/>
        </w:rPr>
      </w:pPr>
    </w:p>
    <w:p w14:paraId="30E00C98" w14:textId="77777777" w:rsidR="001F59DD" w:rsidRDefault="001F59DD" w:rsidP="001F59DD">
      <w:pPr>
        <w:rPr>
          <w:rFonts w:ascii="Times New Roman" w:hAnsi="Times New Roman" w:cs="Times New Roman"/>
          <w:sz w:val="24"/>
          <w:szCs w:val="24"/>
        </w:rPr>
      </w:pPr>
    </w:p>
    <w:p w14:paraId="1E4FEEAD" w14:textId="77777777" w:rsidR="001F59DD" w:rsidRDefault="001F59DD" w:rsidP="001F59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1422-7</w:t>
      </w:r>
      <w:r>
        <w:rPr>
          <w:rFonts w:ascii="Times New Roman" w:hAnsi="Times New Roman" w:cs="Times New Roman"/>
          <w:sz w:val="24"/>
          <w:szCs w:val="24"/>
        </w:rPr>
        <w:tab/>
        <w:t>He was Clerk of the Peace for Buckinghamshire.</w:t>
      </w:r>
    </w:p>
    <w:p w14:paraId="7B8412F3" w14:textId="77777777" w:rsidR="001F59DD" w:rsidRDefault="001F59DD" w:rsidP="001F59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Clerks of the Counties 1360-1960” compiled by Sir Edgar Stephens </w:t>
      </w:r>
    </w:p>
    <w:p w14:paraId="14D7E5A6" w14:textId="77777777" w:rsidR="001F59DD" w:rsidRDefault="001F59DD" w:rsidP="001F59DD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Pub. By </w:t>
      </w:r>
      <w:proofErr w:type="gramStart"/>
      <w:r>
        <w:rPr>
          <w:rFonts w:ascii="Times New Roman" w:hAnsi="Times New Roman" w:cs="Times New Roman"/>
          <w:sz w:val="24"/>
          <w:szCs w:val="24"/>
        </w:rPr>
        <w:t>The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Society of Clerks of the Peace of Counties and Clerks of County Councils,1961 p.58)</w:t>
      </w:r>
    </w:p>
    <w:p w14:paraId="3991BE0A" w14:textId="77777777" w:rsidR="001F59DD" w:rsidRDefault="001F59DD" w:rsidP="001F59DD">
      <w:pPr>
        <w:rPr>
          <w:rFonts w:ascii="Times New Roman" w:hAnsi="Times New Roman" w:cs="Times New Roman"/>
          <w:sz w:val="24"/>
          <w:szCs w:val="24"/>
        </w:rPr>
      </w:pPr>
    </w:p>
    <w:p w14:paraId="273449F8" w14:textId="77777777" w:rsidR="001F59DD" w:rsidRDefault="001F59DD" w:rsidP="001F59DD">
      <w:pPr>
        <w:rPr>
          <w:rFonts w:ascii="Times New Roman" w:hAnsi="Times New Roman" w:cs="Times New Roman"/>
          <w:sz w:val="24"/>
          <w:szCs w:val="24"/>
        </w:rPr>
      </w:pPr>
    </w:p>
    <w:p w14:paraId="1C067BBF" w14:textId="77777777" w:rsidR="001F59DD" w:rsidRDefault="001F59DD" w:rsidP="001F59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August 2018</w:t>
      </w:r>
    </w:p>
    <w:p w14:paraId="315263A8" w14:textId="77777777" w:rsidR="006B2F86" w:rsidRPr="00E71FC3" w:rsidRDefault="001F59D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A35E4A" w14:textId="77777777" w:rsidR="001F59DD" w:rsidRDefault="001F59DD" w:rsidP="00E71FC3">
      <w:r>
        <w:separator/>
      </w:r>
    </w:p>
  </w:endnote>
  <w:endnote w:type="continuationSeparator" w:id="0">
    <w:p w14:paraId="23A58AC8" w14:textId="77777777" w:rsidR="001F59DD" w:rsidRDefault="001F59D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90BB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C5ED50" w14:textId="77777777" w:rsidR="001F59DD" w:rsidRDefault="001F59DD" w:rsidP="00E71FC3">
      <w:r>
        <w:separator/>
      </w:r>
    </w:p>
  </w:footnote>
  <w:footnote w:type="continuationSeparator" w:id="0">
    <w:p w14:paraId="6F4E1A20" w14:textId="77777777" w:rsidR="001F59DD" w:rsidRDefault="001F59D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9DD"/>
    <w:rsid w:val="001A7C09"/>
    <w:rsid w:val="001F59DD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F09E92"/>
  <w15:chartTrackingRefBased/>
  <w15:docId w15:val="{77700F2A-BF42-4BA0-BC5C-DE08441E6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F59DD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2018-09-16T21:26:00Z</dcterms:created>
  <dcterms:modified xsi:type="dcterms:W3CDTF">2018-09-16T21:27:00Z</dcterms:modified>
</cp:coreProperties>
</file>