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7E9DF" w14:textId="77777777" w:rsidR="00370BB7" w:rsidRDefault="00370BB7" w:rsidP="00370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COLLES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4EB3D997" w14:textId="77777777" w:rsidR="00370BB7" w:rsidRDefault="00370BB7" w:rsidP="00370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Oakham, Rutland. Chapman.</w:t>
      </w:r>
    </w:p>
    <w:p w14:paraId="64AF5DEE" w14:textId="77777777" w:rsidR="00370BB7" w:rsidRDefault="00370BB7" w:rsidP="00370BB7">
      <w:pPr>
        <w:pStyle w:val="NoSpacing"/>
        <w:rPr>
          <w:rFonts w:cs="Times New Roman"/>
          <w:szCs w:val="24"/>
        </w:rPr>
      </w:pPr>
    </w:p>
    <w:p w14:paraId="36B358C4" w14:textId="77777777" w:rsidR="00370BB7" w:rsidRDefault="00370BB7" w:rsidP="00370BB7">
      <w:pPr>
        <w:pStyle w:val="NoSpacing"/>
        <w:rPr>
          <w:rFonts w:cs="Times New Roman"/>
          <w:szCs w:val="24"/>
        </w:rPr>
      </w:pPr>
    </w:p>
    <w:p w14:paraId="196120DC" w14:textId="77777777" w:rsidR="00370BB7" w:rsidRDefault="00370BB7" w:rsidP="00370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Jul.</w:t>
      </w: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was pardoned for not appearing to answer Walter Cony of Lynn(q.v.)</w:t>
      </w:r>
    </w:p>
    <w:p w14:paraId="3E36609A" w14:textId="77777777" w:rsidR="00370BB7" w:rsidRDefault="00370BB7" w:rsidP="00370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£20 20d.   (C.P.R. 1485 – 94 p.364)</w:t>
      </w:r>
    </w:p>
    <w:p w14:paraId="4724D521" w14:textId="77777777" w:rsidR="00370BB7" w:rsidRDefault="00370BB7" w:rsidP="00370BB7">
      <w:pPr>
        <w:pStyle w:val="NoSpacing"/>
        <w:rPr>
          <w:rFonts w:cs="Times New Roman"/>
          <w:szCs w:val="24"/>
        </w:rPr>
      </w:pPr>
    </w:p>
    <w:p w14:paraId="6B111D04" w14:textId="77777777" w:rsidR="00370BB7" w:rsidRDefault="00370BB7" w:rsidP="00370BB7">
      <w:pPr>
        <w:pStyle w:val="NoSpacing"/>
        <w:rPr>
          <w:rFonts w:cs="Times New Roman"/>
          <w:szCs w:val="24"/>
        </w:rPr>
      </w:pPr>
    </w:p>
    <w:p w14:paraId="0A930DFB" w14:textId="77777777" w:rsidR="00370BB7" w:rsidRDefault="00370BB7" w:rsidP="00370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September 2024</w:t>
      </w:r>
    </w:p>
    <w:p w14:paraId="16177E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53236" w14:textId="77777777" w:rsidR="00370BB7" w:rsidRDefault="00370BB7" w:rsidP="009139A6">
      <w:r>
        <w:separator/>
      </w:r>
    </w:p>
  </w:endnote>
  <w:endnote w:type="continuationSeparator" w:id="0">
    <w:p w14:paraId="0E6AB1F9" w14:textId="77777777" w:rsidR="00370BB7" w:rsidRDefault="00370B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59A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E4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C78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B3DCF" w14:textId="77777777" w:rsidR="00370BB7" w:rsidRDefault="00370BB7" w:rsidP="009139A6">
      <w:r>
        <w:separator/>
      </w:r>
    </w:p>
  </w:footnote>
  <w:footnote w:type="continuationSeparator" w:id="0">
    <w:p w14:paraId="61E365E7" w14:textId="77777777" w:rsidR="00370BB7" w:rsidRDefault="00370B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EDF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F86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490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B7"/>
    <w:rsid w:val="000666E0"/>
    <w:rsid w:val="002510B7"/>
    <w:rsid w:val="00270799"/>
    <w:rsid w:val="00370BB7"/>
    <w:rsid w:val="005C130B"/>
    <w:rsid w:val="00826F5C"/>
    <w:rsid w:val="008E45C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F4977"/>
  <w15:chartTrackingRefBased/>
  <w15:docId w15:val="{34F4B907-CE3E-4D85-B695-538E0931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2024-09-21T19:51:00Z</dcterms:created>
  <dcterms:modified xsi:type="dcterms:W3CDTF">2024-09-21T19:52:00Z</dcterms:modified>
</cp:coreProperties>
</file>