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93414" w14:textId="77777777" w:rsidR="008E310B" w:rsidRDefault="008E310B" w:rsidP="008E31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COLLES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572FE783" w14:textId="77777777" w:rsidR="008E310B" w:rsidRDefault="008E310B" w:rsidP="008E31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Cley</w:t>
      </w:r>
      <w:proofErr w:type="spellEnd"/>
      <w:r>
        <w:rPr>
          <w:rFonts w:cs="Times New Roman"/>
          <w:szCs w:val="24"/>
        </w:rPr>
        <w:t>, Norfolk. Yeoman.</w:t>
      </w:r>
    </w:p>
    <w:p w14:paraId="63D17D5B" w14:textId="77777777" w:rsidR="008E310B" w:rsidRDefault="008E310B" w:rsidP="008E310B">
      <w:pPr>
        <w:pStyle w:val="NoSpacing"/>
        <w:rPr>
          <w:rFonts w:cs="Times New Roman"/>
          <w:szCs w:val="24"/>
        </w:rPr>
      </w:pPr>
    </w:p>
    <w:p w14:paraId="76C2F40E" w14:textId="77777777" w:rsidR="008E310B" w:rsidRDefault="008E310B" w:rsidP="008E310B">
      <w:pPr>
        <w:pStyle w:val="NoSpacing"/>
        <w:rPr>
          <w:rFonts w:cs="Times New Roman"/>
          <w:szCs w:val="24"/>
        </w:rPr>
      </w:pPr>
    </w:p>
    <w:p w14:paraId="3019C1C9" w14:textId="77777777" w:rsidR="008E310B" w:rsidRDefault="008E310B" w:rsidP="008E31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Padyngton</w:t>
      </w:r>
      <w:proofErr w:type="spellEnd"/>
      <w:r>
        <w:rPr>
          <w:rFonts w:cs="Times New Roman"/>
          <w:szCs w:val="24"/>
        </w:rPr>
        <w:t xml:space="preserve"> of London, fishmonger(q.v.), brought a plaint of debt</w:t>
      </w:r>
    </w:p>
    <w:p w14:paraId="672C09DE" w14:textId="77777777" w:rsidR="008E310B" w:rsidRDefault="008E310B" w:rsidP="008E31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him.</w:t>
      </w:r>
    </w:p>
    <w:p w14:paraId="1F837F4A" w14:textId="77777777" w:rsidR="008E310B" w:rsidRDefault="008E310B" w:rsidP="008E31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12B6F41B" w14:textId="77777777" w:rsidR="008E310B" w:rsidRDefault="008E310B" w:rsidP="008E310B">
      <w:pPr>
        <w:pStyle w:val="NoSpacing"/>
        <w:rPr>
          <w:rFonts w:cs="Times New Roman"/>
          <w:szCs w:val="24"/>
        </w:rPr>
      </w:pPr>
    </w:p>
    <w:p w14:paraId="0FBF6875" w14:textId="77777777" w:rsidR="008E310B" w:rsidRDefault="008E310B" w:rsidP="008E310B">
      <w:pPr>
        <w:pStyle w:val="NoSpacing"/>
        <w:rPr>
          <w:rFonts w:cs="Times New Roman"/>
          <w:szCs w:val="24"/>
        </w:rPr>
      </w:pPr>
    </w:p>
    <w:p w14:paraId="3D171045" w14:textId="77777777" w:rsidR="008E310B" w:rsidRDefault="008E310B" w:rsidP="008E31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August 2022</w:t>
      </w:r>
    </w:p>
    <w:p w14:paraId="5818B35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02473" w14:textId="77777777" w:rsidR="008E310B" w:rsidRDefault="008E310B" w:rsidP="009139A6">
      <w:r>
        <w:separator/>
      </w:r>
    </w:p>
  </w:endnote>
  <w:endnote w:type="continuationSeparator" w:id="0">
    <w:p w14:paraId="7A228D65" w14:textId="77777777" w:rsidR="008E310B" w:rsidRDefault="008E310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3E3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B04E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A05F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4302C" w14:textId="77777777" w:rsidR="008E310B" w:rsidRDefault="008E310B" w:rsidP="009139A6">
      <w:r>
        <w:separator/>
      </w:r>
    </w:p>
  </w:footnote>
  <w:footnote w:type="continuationSeparator" w:id="0">
    <w:p w14:paraId="53AC7E31" w14:textId="77777777" w:rsidR="008E310B" w:rsidRDefault="008E310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E14E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4A06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1B45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10B"/>
    <w:rsid w:val="000666E0"/>
    <w:rsid w:val="002510B7"/>
    <w:rsid w:val="005C130B"/>
    <w:rsid w:val="00826F5C"/>
    <w:rsid w:val="008E310B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65AA5"/>
  <w15:chartTrackingRefBased/>
  <w15:docId w15:val="{39110CD6-84CC-400C-910F-8A2F978E5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E31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2022-11-12T07:34:00Z</dcterms:created>
  <dcterms:modified xsi:type="dcterms:W3CDTF">2022-11-12T07:34:00Z</dcterms:modified>
</cp:coreProperties>
</file>