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A6C87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COLLES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2C223E9A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Water Eaton,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38C85F54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DFAFE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2EE8B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Hyde, gentleman(q.v.),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Gonell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</w:t>
      </w:r>
    </w:p>
    <w:p w14:paraId="62D5FF2B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brought a plaint of debt against </w:t>
      </w:r>
    </w:p>
    <w:p w14:paraId="46AB090F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</w:t>
      </w:r>
    </w:p>
    <w:p w14:paraId="2A8768A1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http://aalt.law.uh.edu/Indices/CP40Indices/CP40no796/CP40no796Pl.htm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7C5BCB6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E54BE3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D1F07" w14:textId="77777777" w:rsidR="00136165" w:rsidRDefault="00136165" w:rsidP="001361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2022</w:t>
      </w:r>
    </w:p>
    <w:p w14:paraId="17CAA8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DFE3C" w14:textId="77777777" w:rsidR="00136165" w:rsidRDefault="00136165" w:rsidP="009139A6">
      <w:r>
        <w:separator/>
      </w:r>
    </w:p>
  </w:endnote>
  <w:endnote w:type="continuationSeparator" w:id="0">
    <w:p w14:paraId="6825CAEF" w14:textId="77777777" w:rsidR="00136165" w:rsidRDefault="001361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1D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BCD6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EE1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46395" w14:textId="77777777" w:rsidR="00136165" w:rsidRDefault="00136165" w:rsidP="009139A6">
      <w:r>
        <w:separator/>
      </w:r>
    </w:p>
  </w:footnote>
  <w:footnote w:type="continuationSeparator" w:id="0">
    <w:p w14:paraId="3E934AE8" w14:textId="77777777" w:rsidR="00136165" w:rsidRDefault="001361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20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395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E66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65"/>
    <w:rsid w:val="000666E0"/>
    <w:rsid w:val="0013616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7042"/>
  <w15:chartTrackingRefBased/>
  <w15:docId w15:val="{56AAADDC-2B1C-4116-B980-527AD59C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61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2022-09-07T16:17:00Z</dcterms:created>
  <dcterms:modified xsi:type="dcterms:W3CDTF">2022-09-07T16:17:00Z</dcterms:modified>
</cp:coreProperties>
</file>