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B5F1DA1" w14:textId="13FCEDB7" w:rsidR="006B2F86" w:rsidRDefault="008A6CA8" w:rsidP="00E71FC3">
      <w:pPr>
        <w:pStyle w:val="NoSpacing"/>
      </w:pPr>
      <w:r>
        <w:rPr>
          <w:u w:val="single"/>
        </w:rPr>
        <w:t>John COLLES</w:t>
      </w:r>
      <w:r>
        <w:t xml:space="preserve">    </w:t>
      </w:r>
      <w:proofErr w:type="gramStart"/>
      <w:r>
        <w:t xml:space="preserve">   (</w:t>
      </w:r>
      <w:proofErr w:type="gramEnd"/>
      <w:r>
        <w:t>d.ca.1496)</w:t>
      </w:r>
    </w:p>
    <w:p w14:paraId="6938319C" w14:textId="7BCC5A38" w:rsidR="008A6CA8" w:rsidRDefault="008A6CA8" w:rsidP="00E71FC3">
      <w:pPr>
        <w:pStyle w:val="NoSpacing"/>
      </w:pPr>
      <w:r>
        <w:t xml:space="preserve">of </w:t>
      </w:r>
      <w:proofErr w:type="spellStart"/>
      <w:r>
        <w:t>Chilverton</w:t>
      </w:r>
      <w:proofErr w:type="spellEnd"/>
      <w:r>
        <w:t xml:space="preserve">, </w:t>
      </w:r>
      <w:proofErr w:type="spellStart"/>
      <w:r>
        <w:t>Coldridge</w:t>
      </w:r>
      <w:proofErr w:type="spellEnd"/>
      <w:r>
        <w:t>, Devon.</w:t>
      </w:r>
    </w:p>
    <w:p w14:paraId="69AE22AF" w14:textId="587575A7" w:rsidR="008A6CA8" w:rsidRDefault="008A6CA8" w:rsidP="00E71FC3">
      <w:pPr>
        <w:pStyle w:val="NoSpacing"/>
      </w:pPr>
    </w:p>
    <w:p w14:paraId="2D2F7EF5" w14:textId="12263714" w:rsidR="008A6CA8" w:rsidRDefault="008A6CA8" w:rsidP="00E71FC3">
      <w:pPr>
        <w:pStyle w:val="NoSpacing"/>
      </w:pPr>
    </w:p>
    <w:p w14:paraId="5F1BA4F9" w14:textId="12AD2A1B" w:rsidR="008A6CA8" w:rsidRDefault="008A6CA8" w:rsidP="00E71FC3">
      <w:pPr>
        <w:pStyle w:val="NoSpacing"/>
      </w:pPr>
      <w:r>
        <w:tab/>
        <w:t>1496</w:t>
      </w:r>
      <w:r>
        <w:tab/>
        <w:t>Probate of his Will.</w:t>
      </w:r>
    </w:p>
    <w:p w14:paraId="1835045C" w14:textId="40960787" w:rsidR="008A6CA8" w:rsidRDefault="008A6CA8" w:rsidP="00E71FC3">
      <w:pPr>
        <w:pStyle w:val="NoSpacing"/>
      </w:pPr>
      <w:r>
        <w:tab/>
      </w:r>
      <w:r>
        <w:tab/>
        <w:t>(</w:t>
      </w:r>
      <w:hyperlink r:id="rId6" w:history="1">
        <w:r w:rsidRPr="00C04816">
          <w:rPr>
            <w:rStyle w:val="Hyperlink"/>
          </w:rPr>
          <w:t>https://search.findmypast.co.uk/record?id=GBOR/OR/DEVWILLS/163635</w:t>
        </w:r>
      </w:hyperlink>
      <w:r>
        <w:t>)</w:t>
      </w:r>
    </w:p>
    <w:p w14:paraId="00265D05" w14:textId="56ABAB7F" w:rsidR="008A6CA8" w:rsidRDefault="008A6CA8" w:rsidP="00E71FC3">
      <w:pPr>
        <w:pStyle w:val="NoSpacing"/>
      </w:pPr>
    </w:p>
    <w:p w14:paraId="12DEFEBB" w14:textId="0FDF0C60" w:rsidR="008A6CA8" w:rsidRDefault="008A6CA8" w:rsidP="00E71FC3">
      <w:pPr>
        <w:pStyle w:val="NoSpacing"/>
      </w:pPr>
    </w:p>
    <w:p w14:paraId="7AEA7A71" w14:textId="5D1D06D0" w:rsidR="008A6CA8" w:rsidRPr="008A6CA8" w:rsidRDefault="008A6CA8" w:rsidP="00E71FC3">
      <w:pPr>
        <w:pStyle w:val="NoSpacing"/>
      </w:pPr>
      <w:r>
        <w:t>6 February 2018</w:t>
      </w:r>
      <w:bookmarkStart w:id="0" w:name="_GoBack"/>
      <w:bookmarkEnd w:id="0"/>
    </w:p>
    <w:sectPr w:rsidR="008A6CA8" w:rsidRPr="008A6CA8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DDB9E51" w14:textId="77777777" w:rsidR="008A6CA8" w:rsidRDefault="008A6CA8" w:rsidP="00E71FC3">
      <w:pPr>
        <w:spacing w:after="0" w:line="240" w:lineRule="auto"/>
      </w:pPr>
      <w:r>
        <w:separator/>
      </w:r>
    </w:p>
  </w:endnote>
  <w:endnote w:type="continuationSeparator" w:id="0">
    <w:p w14:paraId="4E106D6C" w14:textId="77777777" w:rsidR="008A6CA8" w:rsidRDefault="008A6CA8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3F9C60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B006D00" w14:textId="77777777" w:rsidR="008A6CA8" w:rsidRDefault="008A6CA8" w:rsidP="00E71FC3">
      <w:pPr>
        <w:spacing w:after="0" w:line="240" w:lineRule="auto"/>
      </w:pPr>
      <w:r>
        <w:separator/>
      </w:r>
    </w:p>
  </w:footnote>
  <w:footnote w:type="continuationSeparator" w:id="0">
    <w:p w14:paraId="5BE56A68" w14:textId="77777777" w:rsidR="008A6CA8" w:rsidRDefault="008A6CA8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6CA8"/>
    <w:rsid w:val="001A7C09"/>
    <w:rsid w:val="00577BD5"/>
    <w:rsid w:val="00656CBA"/>
    <w:rsid w:val="006A1F77"/>
    <w:rsid w:val="00733BE7"/>
    <w:rsid w:val="008A6CA8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A3C4FA"/>
  <w15:chartTrackingRefBased/>
  <w15:docId w15:val="{6C895A4B-3260-4223-B6AB-4DBCEC4104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8A6CA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A6CA8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search.findmypast.co.uk/record?id=GBOR/OR/DEVWILLS/163635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5</TotalTime>
  <Pages>1</Pages>
  <Words>39</Words>
  <Characters>223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2018-02-06T21:43:00Z</dcterms:created>
  <dcterms:modified xsi:type="dcterms:W3CDTF">2018-02-06T21:48:00Z</dcterms:modified>
</cp:coreProperties>
</file>