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AC567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COLLES, junior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4FA3C773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Water Eaton,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5927681C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1D223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776BFF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Hyde, gentleman(q.v.),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Gonell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2B76E2F7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brought a plaint of debt against </w:t>
      </w:r>
    </w:p>
    <w:p w14:paraId="0AEDE298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631A91EC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5CE720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B68AD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B9B92" w14:textId="77777777" w:rsidR="00F73A03" w:rsidRDefault="00F73A03" w:rsidP="00F73A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5B3036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A08C6" w14:textId="77777777" w:rsidR="00F73A03" w:rsidRDefault="00F73A03" w:rsidP="009139A6">
      <w:r>
        <w:separator/>
      </w:r>
    </w:p>
  </w:endnote>
  <w:endnote w:type="continuationSeparator" w:id="0">
    <w:p w14:paraId="51684868" w14:textId="77777777" w:rsidR="00F73A03" w:rsidRDefault="00F73A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05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E8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D8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B5250" w14:textId="77777777" w:rsidR="00F73A03" w:rsidRDefault="00F73A03" w:rsidP="009139A6">
      <w:r>
        <w:separator/>
      </w:r>
    </w:p>
  </w:footnote>
  <w:footnote w:type="continuationSeparator" w:id="0">
    <w:p w14:paraId="10B8708E" w14:textId="77777777" w:rsidR="00F73A03" w:rsidRDefault="00F73A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BC6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BF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95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0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3572"/>
  <w15:chartTrackingRefBased/>
  <w15:docId w15:val="{A790F1A4-A2BD-4550-860C-18EAC865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3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2022-09-07T16:18:00Z</dcterms:created>
  <dcterms:modified xsi:type="dcterms:W3CDTF">2022-09-07T16:19:00Z</dcterms:modified>
</cp:coreProperties>
</file>