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78D7E" w14:textId="77777777" w:rsidR="00300C69" w:rsidRDefault="00300C69" w:rsidP="00300C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COLLES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3ECC0E77" w14:textId="77777777" w:rsidR="00300C69" w:rsidRDefault="00300C69" w:rsidP="00300C69">
      <w:pPr>
        <w:pStyle w:val="NoSpacing"/>
        <w:rPr>
          <w:rFonts w:cs="Times New Roman"/>
          <w:szCs w:val="24"/>
        </w:rPr>
      </w:pPr>
    </w:p>
    <w:p w14:paraId="3553B017" w14:textId="77777777" w:rsidR="00300C69" w:rsidRDefault="00300C69" w:rsidP="00300C69">
      <w:pPr>
        <w:pStyle w:val="NoSpacing"/>
        <w:rPr>
          <w:rFonts w:cs="Times New Roman"/>
          <w:szCs w:val="24"/>
        </w:rPr>
      </w:pPr>
    </w:p>
    <w:p w14:paraId="6697396C" w14:textId="77777777" w:rsidR="00300C69" w:rsidRDefault="00300C69" w:rsidP="00300C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Nicholas </w:t>
      </w:r>
      <w:proofErr w:type="spellStart"/>
      <w:r>
        <w:rPr>
          <w:rFonts w:cs="Times New Roman"/>
          <w:szCs w:val="24"/>
        </w:rPr>
        <w:t>Colles</w:t>
      </w:r>
      <w:proofErr w:type="spellEnd"/>
      <w:r>
        <w:rPr>
          <w:rFonts w:cs="Times New Roman"/>
          <w:szCs w:val="24"/>
        </w:rPr>
        <w:t xml:space="preserve"> of Hertfordshire(q.v.).</w:t>
      </w:r>
    </w:p>
    <w:p w14:paraId="5282C09F" w14:textId="77777777" w:rsidR="00300C69" w:rsidRDefault="00300C69" w:rsidP="00300C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p.383)</w:t>
      </w:r>
    </w:p>
    <w:p w14:paraId="7D246C2C" w14:textId="77777777" w:rsidR="00300C69" w:rsidRDefault="00300C69" w:rsidP="00300C69">
      <w:pPr>
        <w:pStyle w:val="NoSpacing"/>
        <w:rPr>
          <w:rFonts w:cs="Times New Roman"/>
          <w:szCs w:val="24"/>
        </w:rPr>
      </w:pPr>
    </w:p>
    <w:p w14:paraId="7956E112" w14:textId="77777777" w:rsidR="00300C69" w:rsidRDefault="00300C69" w:rsidP="00300C69">
      <w:pPr>
        <w:pStyle w:val="NoSpacing"/>
        <w:rPr>
          <w:rFonts w:cs="Times New Roman"/>
          <w:szCs w:val="24"/>
        </w:rPr>
      </w:pPr>
    </w:p>
    <w:p w14:paraId="150570F1" w14:textId="77777777" w:rsidR="00300C69" w:rsidRDefault="00300C69" w:rsidP="00300C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Dec.1433</w:t>
      </w:r>
      <w:r>
        <w:rPr>
          <w:rFonts w:cs="Times New Roman"/>
          <w:szCs w:val="24"/>
        </w:rPr>
        <w:tab/>
        <w:t>He had a bequest in his father’s Will.   (ibid.)</w:t>
      </w:r>
    </w:p>
    <w:p w14:paraId="0CCA9BB4" w14:textId="77777777" w:rsidR="00300C69" w:rsidRDefault="00300C69" w:rsidP="00300C69">
      <w:pPr>
        <w:pStyle w:val="NoSpacing"/>
        <w:rPr>
          <w:rFonts w:cs="Times New Roman"/>
          <w:szCs w:val="24"/>
        </w:rPr>
      </w:pPr>
    </w:p>
    <w:p w14:paraId="53C40D2D" w14:textId="77777777" w:rsidR="00300C69" w:rsidRDefault="00300C69" w:rsidP="00300C69">
      <w:pPr>
        <w:pStyle w:val="NoSpacing"/>
        <w:rPr>
          <w:rFonts w:cs="Times New Roman"/>
          <w:szCs w:val="24"/>
        </w:rPr>
      </w:pPr>
    </w:p>
    <w:p w14:paraId="233A4773" w14:textId="77777777" w:rsidR="00300C69" w:rsidRDefault="00300C69" w:rsidP="00300C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May 2023</w:t>
      </w:r>
    </w:p>
    <w:p w14:paraId="450832B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E2034" w14:textId="77777777" w:rsidR="00300C69" w:rsidRDefault="00300C69" w:rsidP="009139A6">
      <w:r>
        <w:separator/>
      </w:r>
    </w:p>
  </w:endnote>
  <w:endnote w:type="continuationSeparator" w:id="0">
    <w:p w14:paraId="66DD2A3D" w14:textId="77777777" w:rsidR="00300C69" w:rsidRDefault="00300C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5CB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9FEA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74B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FA6E5" w14:textId="77777777" w:rsidR="00300C69" w:rsidRDefault="00300C69" w:rsidP="009139A6">
      <w:r>
        <w:separator/>
      </w:r>
    </w:p>
  </w:footnote>
  <w:footnote w:type="continuationSeparator" w:id="0">
    <w:p w14:paraId="6DDDCC0E" w14:textId="77777777" w:rsidR="00300C69" w:rsidRDefault="00300C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87F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C57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367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C69"/>
    <w:rsid w:val="000666E0"/>
    <w:rsid w:val="002510B7"/>
    <w:rsid w:val="00300C6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2F3A4"/>
  <w15:chartTrackingRefBased/>
  <w15:docId w15:val="{0B9A959E-0300-47C5-AC44-596984BD6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2023-05-05T12:43:00Z</dcterms:created>
  <dcterms:modified xsi:type="dcterms:W3CDTF">2023-05-05T12:43:00Z</dcterms:modified>
</cp:coreProperties>
</file>