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AE7623" w14:textId="77777777" w:rsidR="00B96909" w:rsidRDefault="00B96909" w:rsidP="00B96909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COLLES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fl.1403)</w:t>
      </w:r>
    </w:p>
    <w:p w14:paraId="50F6E59F" w14:textId="77777777" w:rsidR="00B96909" w:rsidRDefault="00B96909" w:rsidP="00B96909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Chaplain.</w:t>
      </w:r>
    </w:p>
    <w:p w14:paraId="2AD3D47D" w14:textId="77777777" w:rsidR="00B96909" w:rsidRDefault="00B96909" w:rsidP="00B96909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1B8B7D14" w14:textId="77777777" w:rsidR="00B96909" w:rsidRDefault="00B96909" w:rsidP="00B96909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514A2E8C" w14:textId="77777777" w:rsidR="00B96909" w:rsidRDefault="00B96909" w:rsidP="00B96909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14 Oct.1401</w:t>
      </w:r>
      <w:r>
        <w:rPr>
          <w:rFonts w:cs="Times New Roman"/>
          <w:szCs w:val="24"/>
        </w:rPr>
        <w:tab/>
        <w:t xml:space="preserve">He was presented to the church of Wexham, </w:t>
      </w:r>
      <w:proofErr w:type="spellStart"/>
      <w:r>
        <w:rPr>
          <w:rFonts w:cs="Times New Roman"/>
          <w:szCs w:val="24"/>
        </w:rPr>
        <w:t>Bucknghamshire</w:t>
      </w:r>
      <w:proofErr w:type="spellEnd"/>
      <w:r>
        <w:rPr>
          <w:rFonts w:cs="Times New Roman"/>
          <w:szCs w:val="24"/>
        </w:rPr>
        <w:t>.</w:t>
      </w:r>
    </w:p>
    <w:p w14:paraId="25E8993D" w14:textId="77777777" w:rsidR="00B96909" w:rsidRDefault="00B96909" w:rsidP="00B96909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1401-5 p.6)</w:t>
      </w:r>
    </w:p>
    <w:p w14:paraId="674B6D9C" w14:textId="77777777" w:rsidR="00B96909" w:rsidRDefault="00B96909" w:rsidP="00B96909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53B8D934" w14:textId="77777777" w:rsidR="00B96909" w:rsidRDefault="00B96909" w:rsidP="00B96909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7571906E" w14:textId="77777777" w:rsidR="00B96909" w:rsidRDefault="00B96909" w:rsidP="00B96909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5 September 2024</w:t>
      </w:r>
    </w:p>
    <w:p w14:paraId="236C552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727287" w14:textId="77777777" w:rsidR="00B96909" w:rsidRDefault="00B96909" w:rsidP="009139A6">
      <w:r>
        <w:separator/>
      </w:r>
    </w:p>
  </w:endnote>
  <w:endnote w:type="continuationSeparator" w:id="0">
    <w:p w14:paraId="7110ABAF" w14:textId="77777777" w:rsidR="00B96909" w:rsidRDefault="00B9690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36AF1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57350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236E0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F1B130" w14:textId="77777777" w:rsidR="00B96909" w:rsidRDefault="00B96909" w:rsidP="009139A6">
      <w:r>
        <w:separator/>
      </w:r>
    </w:p>
  </w:footnote>
  <w:footnote w:type="continuationSeparator" w:id="0">
    <w:p w14:paraId="2D85B316" w14:textId="77777777" w:rsidR="00B96909" w:rsidRDefault="00B9690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F6B5E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2A30F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567D0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909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96909"/>
    <w:rsid w:val="00BA00AB"/>
    <w:rsid w:val="00C71834"/>
    <w:rsid w:val="00CB4ED9"/>
    <w:rsid w:val="00D767A5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3AAFA"/>
  <w15:chartTrackingRefBased/>
  <w15:docId w15:val="{9D642AFB-558F-4BEF-99C0-F94F3E3BF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2024-09-05T20:02:00Z</dcterms:created>
  <dcterms:modified xsi:type="dcterms:W3CDTF">2024-09-05T20:02:00Z</dcterms:modified>
</cp:coreProperties>
</file>