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8340" w14:textId="77777777" w:rsidR="00FC2476" w:rsidRDefault="00FC2476" w:rsidP="00FC24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COLLES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fl.1433)</w:t>
      </w:r>
    </w:p>
    <w:p w14:paraId="7DC82B3A" w14:textId="77777777" w:rsidR="00FC2476" w:rsidRDefault="00FC2476" w:rsidP="00FC2476">
      <w:pPr>
        <w:pStyle w:val="NoSpacing"/>
        <w:rPr>
          <w:rFonts w:cs="Times New Roman"/>
          <w:szCs w:val="24"/>
        </w:rPr>
      </w:pPr>
    </w:p>
    <w:p w14:paraId="032F4F61" w14:textId="77777777" w:rsidR="00FC2476" w:rsidRDefault="00FC2476" w:rsidP="00FC2476">
      <w:pPr>
        <w:pStyle w:val="NoSpacing"/>
        <w:rPr>
          <w:rFonts w:cs="Times New Roman"/>
          <w:szCs w:val="24"/>
        </w:rPr>
      </w:pPr>
    </w:p>
    <w:p w14:paraId="4904E0BA" w14:textId="77777777" w:rsidR="00FC2476" w:rsidRDefault="00FC2476" w:rsidP="00FC2476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5 May1433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Colles</w:t>
      </w:r>
      <w:proofErr w:type="spellEnd"/>
      <w:r>
        <w:rPr>
          <w:rFonts w:cs="Times New Roman"/>
          <w:szCs w:val="24"/>
        </w:rPr>
        <w:t xml:space="preserve"> of Hertfordshire(q.v.) appointed him as a joint executor of his Will.</w:t>
      </w:r>
    </w:p>
    <w:p w14:paraId="5B2E2B05" w14:textId="77777777" w:rsidR="00FC2476" w:rsidRDefault="00FC2476" w:rsidP="00FC2476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15353B6E" w14:textId="77777777" w:rsidR="00FC2476" w:rsidRDefault="00FC2476" w:rsidP="00FC2476">
      <w:pPr>
        <w:pStyle w:val="NoSpacing"/>
        <w:ind w:left="1440" w:hanging="1320"/>
        <w:rPr>
          <w:rFonts w:cs="Times New Roman"/>
          <w:szCs w:val="24"/>
        </w:rPr>
      </w:pPr>
    </w:p>
    <w:p w14:paraId="3635B1EB" w14:textId="77777777" w:rsidR="00FC2476" w:rsidRDefault="00FC2476" w:rsidP="00FC2476">
      <w:pPr>
        <w:pStyle w:val="NoSpacing"/>
        <w:ind w:left="1440" w:hanging="1320"/>
        <w:rPr>
          <w:rFonts w:cs="Times New Roman"/>
          <w:szCs w:val="24"/>
        </w:rPr>
      </w:pPr>
    </w:p>
    <w:p w14:paraId="44F75EBC" w14:textId="77777777" w:rsidR="00FC2476" w:rsidRDefault="00FC2476" w:rsidP="00FC2476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5 May 2023</w:t>
      </w:r>
    </w:p>
    <w:p w14:paraId="557D0D88" w14:textId="60FA2E62" w:rsidR="00FC2476" w:rsidRPr="00FC2476" w:rsidRDefault="00FC2476" w:rsidP="00FC2476">
      <w:pPr>
        <w:pStyle w:val="NoSpacing"/>
        <w:ind w:left="1440" w:hanging="1320"/>
        <w:rPr>
          <w:rFonts w:cs="Times New Roman"/>
          <w:szCs w:val="24"/>
        </w:rPr>
      </w:pPr>
    </w:p>
    <w:p w14:paraId="54FF2389" w14:textId="77777777" w:rsidR="00FC2476" w:rsidRPr="00FC2476" w:rsidRDefault="00FC2476" w:rsidP="00FC2476">
      <w:pPr>
        <w:pStyle w:val="NoSpacing"/>
        <w:rPr>
          <w:rFonts w:cs="Times New Roman"/>
          <w:szCs w:val="24"/>
        </w:rPr>
      </w:pPr>
    </w:p>
    <w:sectPr w:rsidR="00FC2476" w:rsidRPr="00FC24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0BC6C" w14:textId="77777777" w:rsidR="00C71545" w:rsidRDefault="00C71545" w:rsidP="009139A6">
      <w:r>
        <w:separator/>
      </w:r>
    </w:p>
  </w:endnote>
  <w:endnote w:type="continuationSeparator" w:id="0">
    <w:p w14:paraId="5E930D03" w14:textId="77777777" w:rsidR="00C71545" w:rsidRDefault="00C715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40A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06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605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D678B" w14:textId="77777777" w:rsidR="00C71545" w:rsidRDefault="00C71545" w:rsidP="009139A6">
      <w:r>
        <w:separator/>
      </w:r>
    </w:p>
  </w:footnote>
  <w:footnote w:type="continuationSeparator" w:id="0">
    <w:p w14:paraId="5060940F" w14:textId="77777777" w:rsidR="00C71545" w:rsidRDefault="00C715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D02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5C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D2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45"/>
    <w:rsid w:val="000666E0"/>
    <w:rsid w:val="0011024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1545"/>
    <w:rsid w:val="00CB4ED9"/>
    <w:rsid w:val="00D86776"/>
    <w:rsid w:val="00DC6D64"/>
    <w:rsid w:val="00EB3209"/>
    <w:rsid w:val="00F41096"/>
    <w:rsid w:val="00F5287F"/>
    <w:rsid w:val="00FC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76E42"/>
  <w15:chartTrackingRefBased/>
  <w15:docId w15:val="{109AACB2-DF67-436E-AD8A-5A82161D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2023-05-05T09:50:00Z</dcterms:created>
  <dcterms:modified xsi:type="dcterms:W3CDTF">2023-05-05T13:14:00Z</dcterms:modified>
</cp:coreProperties>
</file>