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1EF56" w14:textId="378C46B7" w:rsidR="00C4149A" w:rsidRDefault="00C4149A" w:rsidP="00205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Edmund COLLES (COLLIS, </w:t>
      </w:r>
      <w:proofErr w:type="gramStart"/>
      <w:r>
        <w:rPr>
          <w:rFonts w:cs="Times New Roman"/>
          <w:szCs w:val="24"/>
          <w:u w:val="single"/>
        </w:rPr>
        <w:t>COLLYS)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(fl.1484)</w:t>
      </w:r>
    </w:p>
    <w:p w14:paraId="585751D3" w14:textId="623409B4" w:rsidR="00C4149A" w:rsidRDefault="00C4149A" w:rsidP="00205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Vowchurch</w:t>
      </w:r>
      <w:proofErr w:type="spellEnd"/>
      <w:r>
        <w:rPr>
          <w:rFonts w:cs="Times New Roman"/>
          <w:szCs w:val="24"/>
        </w:rPr>
        <w:t>, Herefordshire. Yeoman.</w:t>
      </w:r>
    </w:p>
    <w:p w14:paraId="20FD22FA" w14:textId="77777777" w:rsidR="00C4149A" w:rsidRDefault="00C4149A" w:rsidP="002050A6">
      <w:pPr>
        <w:pStyle w:val="NoSpacing"/>
        <w:rPr>
          <w:rFonts w:cs="Times New Roman"/>
          <w:szCs w:val="24"/>
        </w:rPr>
      </w:pPr>
    </w:p>
    <w:p w14:paraId="152AD780" w14:textId="77777777" w:rsidR="00C4149A" w:rsidRDefault="00C4149A" w:rsidP="002050A6">
      <w:pPr>
        <w:pStyle w:val="NoSpacing"/>
        <w:rPr>
          <w:rFonts w:cs="Times New Roman"/>
          <w:szCs w:val="24"/>
        </w:rPr>
      </w:pPr>
    </w:p>
    <w:p w14:paraId="5D241B0B" w14:textId="76714DFC" w:rsidR="00C4149A" w:rsidRDefault="00C4149A" w:rsidP="00205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Feb.1484</w:t>
      </w:r>
      <w:r>
        <w:rPr>
          <w:rFonts w:cs="Times New Roman"/>
          <w:szCs w:val="24"/>
        </w:rPr>
        <w:tab/>
        <w:t>He was granted a general pardon.</w:t>
      </w:r>
    </w:p>
    <w:p w14:paraId="70592C8C" w14:textId="77777777" w:rsidR="006B1AB4" w:rsidRDefault="00C4149A" w:rsidP="006B1A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6B1AB4">
        <w:rPr>
          <w:rFonts w:cs="Times New Roman"/>
          <w:szCs w:val="24"/>
        </w:rPr>
        <w:t xml:space="preserve">(“The Pardon Rolls of Richard III 1484-5” ed. Hannes </w:t>
      </w:r>
      <w:proofErr w:type="spellStart"/>
      <w:r w:rsidR="006B1AB4">
        <w:rPr>
          <w:rFonts w:cs="Times New Roman"/>
          <w:szCs w:val="24"/>
        </w:rPr>
        <w:t>Kleineke</w:t>
      </w:r>
      <w:proofErr w:type="spellEnd"/>
      <w:r w:rsidR="006B1AB4">
        <w:rPr>
          <w:rFonts w:cs="Times New Roman"/>
          <w:szCs w:val="24"/>
        </w:rPr>
        <w:t xml:space="preserve">, </w:t>
      </w:r>
    </w:p>
    <w:p w14:paraId="1D8601A2" w14:textId="5A968C2C" w:rsidR="00C4149A" w:rsidRDefault="006B1AB4" w:rsidP="006B1AB4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10)</w:t>
      </w:r>
    </w:p>
    <w:p w14:paraId="1091E6CC" w14:textId="77777777" w:rsidR="006B1AB4" w:rsidRDefault="006B1AB4" w:rsidP="006B1AB4">
      <w:pPr>
        <w:pStyle w:val="NoSpacing"/>
        <w:rPr>
          <w:rFonts w:cs="Times New Roman"/>
          <w:szCs w:val="24"/>
        </w:rPr>
      </w:pPr>
    </w:p>
    <w:p w14:paraId="3B383EDC" w14:textId="77777777" w:rsidR="006B1AB4" w:rsidRDefault="006B1AB4" w:rsidP="006B1AB4">
      <w:pPr>
        <w:pStyle w:val="NoSpacing"/>
        <w:rPr>
          <w:rFonts w:cs="Times New Roman"/>
          <w:szCs w:val="24"/>
        </w:rPr>
      </w:pPr>
    </w:p>
    <w:p w14:paraId="0F78BD5E" w14:textId="114D8D33" w:rsidR="006B1AB4" w:rsidRPr="00C4149A" w:rsidRDefault="006B1AB4" w:rsidP="006B1A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February 2024</w:t>
      </w:r>
    </w:p>
    <w:p w14:paraId="2DB7D1BC" w14:textId="31304704" w:rsidR="002050A6" w:rsidRPr="002050A6" w:rsidRDefault="002050A6" w:rsidP="002050A6">
      <w:pPr>
        <w:pStyle w:val="NoSpacing"/>
        <w:rPr>
          <w:rFonts w:cs="Times New Roman"/>
          <w:szCs w:val="24"/>
        </w:rPr>
      </w:pPr>
    </w:p>
    <w:p w14:paraId="0AC02B42" w14:textId="77777777" w:rsidR="002050A6" w:rsidRDefault="002050A6" w:rsidP="002050A6">
      <w:pPr>
        <w:pStyle w:val="NoSpacing"/>
        <w:rPr>
          <w:rFonts w:cs="Times New Roman"/>
          <w:szCs w:val="24"/>
        </w:rPr>
      </w:pPr>
    </w:p>
    <w:p w14:paraId="0948478A" w14:textId="77777777" w:rsidR="002050A6" w:rsidRDefault="002050A6" w:rsidP="002050A6">
      <w:pPr>
        <w:pStyle w:val="NoSpacing"/>
        <w:rPr>
          <w:rFonts w:cs="Times New Roman"/>
          <w:szCs w:val="24"/>
        </w:rPr>
      </w:pPr>
    </w:p>
    <w:p w14:paraId="40DCEB2C" w14:textId="6D2716A5" w:rsidR="002050A6" w:rsidRDefault="002050A6" w:rsidP="00205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</w:p>
    <w:p w14:paraId="3D062D01" w14:textId="77777777" w:rsidR="00853607" w:rsidRPr="00853607" w:rsidRDefault="00853607" w:rsidP="008B744E">
      <w:pPr>
        <w:pStyle w:val="NoSpacing"/>
        <w:rPr>
          <w:rFonts w:cs="Times New Roman"/>
          <w:szCs w:val="24"/>
        </w:rPr>
      </w:pPr>
    </w:p>
    <w:p w14:paraId="62E42BB3" w14:textId="77777777" w:rsidR="00C543DE" w:rsidRPr="00C543DE" w:rsidRDefault="00C543DE" w:rsidP="00C543DE">
      <w:pPr>
        <w:pStyle w:val="NoSpacing"/>
        <w:rPr>
          <w:rFonts w:cs="Times New Roman"/>
          <w:szCs w:val="24"/>
        </w:rPr>
      </w:pPr>
    </w:p>
    <w:p w14:paraId="2E3D6CA9" w14:textId="2024112E" w:rsidR="00C543DE" w:rsidRPr="00C543DE" w:rsidRDefault="00C543DE" w:rsidP="00C42347">
      <w:pPr>
        <w:pStyle w:val="NoSpacing"/>
        <w:rPr>
          <w:rFonts w:cs="Times New Roman"/>
          <w:szCs w:val="24"/>
        </w:rPr>
      </w:pPr>
    </w:p>
    <w:p w14:paraId="6C685C97" w14:textId="77777777" w:rsidR="00C42347" w:rsidRPr="00C42347" w:rsidRDefault="00C42347" w:rsidP="00C42347">
      <w:pPr>
        <w:pStyle w:val="NoSpacing"/>
        <w:rPr>
          <w:rFonts w:cs="Times New Roman"/>
          <w:szCs w:val="24"/>
        </w:rPr>
      </w:pPr>
    </w:p>
    <w:p w14:paraId="0C058B87" w14:textId="77777777" w:rsidR="00C42347" w:rsidRPr="00C42347" w:rsidRDefault="00C42347" w:rsidP="00C42347">
      <w:pPr>
        <w:pStyle w:val="NoSpacing"/>
        <w:rPr>
          <w:rFonts w:cs="Times New Roman"/>
          <w:szCs w:val="24"/>
        </w:rPr>
      </w:pPr>
    </w:p>
    <w:p w14:paraId="1953896D" w14:textId="77777777" w:rsidR="00C42347" w:rsidRPr="00C42347" w:rsidRDefault="00C42347" w:rsidP="00C42347">
      <w:pPr>
        <w:pStyle w:val="NoSpacing"/>
        <w:rPr>
          <w:rFonts w:cs="Times New Roman"/>
          <w:szCs w:val="24"/>
        </w:rPr>
      </w:pPr>
    </w:p>
    <w:p w14:paraId="6E38FAEB" w14:textId="77777777" w:rsidR="00C42347" w:rsidRPr="00C42347" w:rsidRDefault="00C42347" w:rsidP="00C42347">
      <w:pPr>
        <w:pStyle w:val="NoSpacing"/>
        <w:rPr>
          <w:rFonts w:cs="Times New Roman"/>
          <w:szCs w:val="24"/>
        </w:rPr>
      </w:pPr>
    </w:p>
    <w:p w14:paraId="260A058A" w14:textId="77777777" w:rsidR="00C42347" w:rsidRPr="00C42347" w:rsidRDefault="00C42347" w:rsidP="00744343">
      <w:pPr>
        <w:pStyle w:val="NoSpacing"/>
        <w:rPr>
          <w:rFonts w:cs="Times New Roman"/>
          <w:szCs w:val="24"/>
        </w:rPr>
      </w:pPr>
    </w:p>
    <w:p w14:paraId="20E63B4D" w14:textId="77777777" w:rsidR="00744343" w:rsidRPr="00744343" w:rsidRDefault="00744343" w:rsidP="00744343">
      <w:pPr>
        <w:pStyle w:val="NoSpacing"/>
        <w:rPr>
          <w:rFonts w:cs="Times New Roman"/>
          <w:szCs w:val="24"/>
        </w:rPr>
      </w:pPr>
    </w:p>
    <w:p w14:paraId="6FB2D043" w14:textId="77777777" w:rsidR="00744343" w:rsidRPr="00744343" w:rsidRDefault="00744343" w:rsidP="00744343">
      <w:pPr>
        <w:pStyle w:val="NoSpacing"/>
        <w:rPr>
          <w:rFonts w:cs="Times New Roman"/>
          <w:szCs w:val="24"/>
        </w:rPr>
      </w:pPr>
    </w:p>
    <w:p w14:paraId="41EBCCD7" w14:textId="77777777" w:rsidR="00744343" w:rsidRPr="00744343" w:rsidRDefault="00744343" w:rsidP="00744343">
      <w:pPr>
        <w:pStyle w:val="NoSpacing"/>
        <w:rPr>
          <w:rFonts w:cs="Times New Roman"/>
          <w:szCs w:val="24"/>
        </w:rPr>
      </w:pPr>
    </w:p>
    <w:p w14:paraId="44021D48" w14:textId="77777777" w:rsidR="00744343" w:rsidRPr="00744343" w:rsidRDefault="00744343" w:rsidP="00744343">
      <w:pPr>
        <w:pStyle w:val="NoSpacing"/>
        <w:rPr>
          <w:rFonts w:cs="Times New Roman"/>
          <w:szCs w:val="24"/>
        </w:rPr>
      </w:pPr>
    </w:p>
    <w:p w14:paraId="3324D5E6" w14:textId="77777777" w:rsidR="00744343" w:rsidRPr="00744343" w:rsidRDefault="00744343" w:rsidP="00744343">
      <w:pPr>
        <w:pStyle w:val="NoSpacing"/>
        <w:rPr>
          <w:rFonts w:cs="Times New Roman"/>
          <w:szCs w:val="24"/>
        </w:rPr>
      </w:pPr>
    </w:p>
    <w:p w14:paraId="28BA8AAE" w14:textId="77D49F44" w:rsidR="00744343" w:rsidRPr="00744343" w:rsidRDefault="00744343" w:rsidP="009139A6">
      <w:pPr>
        <w:pStyle w:val="NoSpacing"/>
        <w:rPr>
          <w:rFonts w:cs="Times New Roman"/>
          <w:szCs w:val="24"/>
        </w:rPr>
      </w:pPr>
    </w:p>
    <w:sectPr w:rsidR="00744343" w:rsidRPr="007443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71530" w14:textId="77777777" w:rsidR="00744343" w:rsidRDefault="00744343" w:rsidP="009139A6">
      <w:r>
        <w:separator/>
      </w:r>
    </w:p>
  </w:endnote>
  <w:endnote w:type="continuationSeparator" w:id="0">
    <w:p w14:paraId="0BF43A01" w14:textId="77777777" w:rsidR="00744343" w:rsidRDefault="007443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1A3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2E3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223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8D04B" w14:textId="77777777" w:rsidR="00744343" w:rsidRDefault="00744343" w:rsidP="009139A6">
      <w:r>
        <w:separator/>
      </w:r>
    </w:p>
  </w:footnote>
  <w:footnote w:type="continuationSeparator" w:id="0">
    <w:p w14:paraId="1EE85BEB" w14:textId="77777777" w:rsidR="00744343" w:rsidRDefault="007443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463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856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B17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343"/>
    <w:rsid w:val="000666E0"/>
    <w:rsid w:val="002050A6"/>
    <w:rsid w:val="002510B7"/>
    <w:rsid w:val="002849D8"/>
    <w:rsid w:val="005C130B"/>
    <w:rsid w:val="006B1AB4"/>
    <w:rsid w:val="00744343"/>
    <w:rsid w:val="007C2B6D"/>
    <w:rsid w:val="00826F5C"/>
    <w:rsid w:val="00853607"/>
    <w:rsid w:val="008B744E"/>
    <w:rsid w:val="009139A6"/>
    <w:rsid w:val="009448BB"/>
    <w:rsid w:val="00947624"/>
    <w:rsid w:val="00A3176C"/>
    <w:rsid w:val="00AE65F8"/>
    <w:rsid w:val="00BA00AB"/>
    <w:rsid w:val="00C4149A"/>
    <w:rsid w:val="00C42347"/>
    <w:rsid w:val="00C543D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248ED"/>
  <w15:chartTrackingRefBased/>
  <w15:docId w15:val="{032E309C-2F6D-4A01-964D-8D75ED67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103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2024-02-25T19:25:00Z</dcterms:created>
  <dcterms:modified xsi:type="dcterms:W3CDTF">2024-02-25T21:27:00Z</dcterms:modified>
</cp:coreProperties>
</file>