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03775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  <w:u w:val="single"/>
        </w:rPr>
        <w:t>William COLLE</w:t>
      </w:r>
      <w:r>
        <w:rPr>
          <w:szCs w:val="24"/>
        </w:rPr>
        <w:t xml:space="preserve">       (d.ca.1507)</w:t>
      </w:r>
    </w:p>
    <w:p w14:paraId="6D6C59F8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</w:p>
    <w:p w14:paraId="70C47075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</w:p>
    <w:p w14:paraId="3B1B31F7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 xml:space="preserve">  9 Feb.1507</w:t>
      </w:r>
      <w:r>
        <w:rPr>
          <w:szCs w:val="24"/>
        </w:rPr>
        <w:tab/>
        <w:t xml:space="preserve">Writ of diem </w:t>
      </w:r>
      <w:proofErr w:type="spellStart"/>
      <w:r>
        <w:rPr>
          <w:szCs w:val="24"/>
        </w:rPr>
        <w:t>clausit</w:t>
      </w:r>
      <w:proofErr w:type="spellEnd"/>
      <w:r>
        <w:rPr>
          <w:szCs w:val="24"/>
        </w:rPr>
        <w:t xml:space="preserve"> extremum to the Escheator of Shropshire.</w:t>
      </w:r>
    </w:p>
    <w:p w14:paraId="1D589524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ab/>
        <w:t>(C.F.R. 1485-1509 p.383)</w:t>
      </w:r>
    </w:p>
    <w:p w14:paraId="6A5E59B2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</w:p>
    <w:p w14:paraId="40A3F6C7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</w:p>
    <w:p w14:paraId="6D3F0675" w14:textId="77777777" w:rsidR="00215604" w:rsidRDefault="00215604" w:rsidP="00215604">
      <w:pPr>
        <w:pStyle w:val="NoSpacing"/>
        <w:tabs>
          <w:tab w:val="left" w:pos="1440"/>
        </w:tabs>
        <w:jc w:val="both"/>
        <w:rPr>
          <w:szCs w:val="24"/>
        </w:rPr>
      </w:pPr>
      <w:r>
        <w:rPr>
          <w:szCs w:val="24"/>
        </w:rPr>
        <w:t>5 February 2026</w:t>
      </w:r>
    </w:p>
    <w:p w14:paraId="1F313EB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C2936" w14:textId="77777777" w:rsidR="00F04937" w:rsidRDefault="00F04937" w:rsidP="00086E2C">
      <w:pPr>
        <w:spacing w:after="0" w:line="240" w:lineRule="auto"/>
      </w:pPr>
      <w:r>
        <w:separator/>
      </w:r>
    </w:p>
  </w:endnote>
  <w:endnote w:type="continuationSeparator" w:id="0">
    <w:p w14:paraId="4BCAF703" w14:textId="77777777" w:rsidR="00F04937" w:rsidRDefault="00F04937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F49B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37E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CF5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F87D6" w14:textId="77777777" w:rsidR="00F04937" w:rsidRDefault="00F04937" w:rsidP="00086E2C">
      <w:pPr>
        <w:spacing w:after="0" w:line="240" w:lineRule="auto"/>
      </w:pPr>
      <w:r>
        <w:separator/>
      </w:r>
    </w:p>
  </w:footnote>
  <w:footnote w:type="continuationSeparator" w:id="0">
    <w:p w14:paraId="384ACC65" w14:textId="77777777" w:rsidR="00F04937" w:rsidRDefault="00F04937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90EE2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C79F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0358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604"/>
    <w:rsid w:val="00086E2C"/>
    <w:rsid w:val="000A2E7A"/>
    <w:rsid w:val="00215604"/>
    <w:rsid w:val="002244B7"/>
    <w:rsid w:val="00314D94"/>
    <w:rsid w:val="004E303E"/>
    <w:rsid w:val="00617568"/>
    <w:rsid w:val="006E68FA"/>
    <w:rsid w:val="00ED3A55"/>
    <w:rsid w:val="00F04937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A70FC"/>
  <w15:chartTrackingRefBased/>
  <w15:docId w15:val="{323AB625-8154-4DAA-BC96-08819B777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15604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21</Words>
  <Characters>119</Characters>
  <Application>Microsoft Office Word</Application>
  <DocSecurity>0</DocSecurity>
  <Lines>8</Lines>
  <Paragraphs>4</Paragraphs>
  <ScaleCrop>false</ScaleCrop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2026-02-13T16:02:00Z</dcterms:created>
  <dcterms:modified xsi:type="dcterms:W3CDTF">2026-02-13T16:02:00Z</dcterms:modified>
</cp:coreProperties>
</file>