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991E3" w14:textId="77777777" w:rsidR="001577DA" w:rsidRDefault="001577DA" w:rsidP="001577DA">
      <w:pPr>
        <w:pStyle w:val="NoSpacing"/>
      </w:pPr>
      <w:r>
        <w:rPr>
          <w:u w:val="single"/>
        </w:rPr>
        <w:t>Walter COLLE</w:t>
      </w:r>
      <w:r>
        <w:t xml:space="preserve">   </w:t>
      </w:r>
      <w:proofErr w:type="gramStart"/>
      <w:r>
        <w:t xml:space="preserve">   (</w:t>
      </w:r>
      <w:proofErr w:type="gramEnd"/>
      <w:r>
        <w:t>fl.1455)</w:t>
      </w:r>
    </w:p>
    <w:p w14:paraId="29DE87DC" w14:textId="77777777" w:rsidR="001577DA" w:rsidRDefault="001577DA" w:rsidP="001577DA">
      <w:pPr>
        <w:pStyle w:val="NoSpacing"/>
      </w:pPr>
      <w:r>
        <w:t>of Launceston, Cornwall. Chaplain.</w:t>
      </w:r>
    </w:p>
    <w:p w14:paraId="590EC6F5" w14:textId="77777777" w:rsidR="001577DA" w:rsidRDefault="001577DA" w:rsidP="001577DA">
      <w:pPr>
        <w:pStyle w:val="NoSpacing"/>
      </w:pPr>
    </w:p>
    <w:p w14:paraId="26F37C26" w14:textId="77777777" w:rsidR="001577DA" w:rsidRDefault="001577DA" w:rsidP="001577DA">
      <w:pPr>
        <w:pStyle w:val="NoSpacing"/>
      </w:pPr>
    </w:p>
    <w:p w14:paraId="65EE7ACB" w14:textId="77777777" w:rsidR="001577DA" w:rsidRDefault="001577DA" w:rsidP="001577DA">
      <w:pPr>
        <w:pStyle w:val="NoSpacing"/>
      </w:pPr>
      <w:r>
        <w:t>11 Nov.1455</w:t>
      </w:r>
      <w:r>
        <w:tab/>
        <w:t>He was pardoned for not appearing to answer William Hungate of London(q.v.)</w:t>
      </w:r>
    </w:p>
    <w:p w14:paraId="08E9B868" w14:textId="77777777" w:rsidR="001577DA" w:rsidRDefault="001577DA" w:rsidP="001577DA">
      <w:pPr>
        <w:pStyle w:val="NoSpacing"/>
      </w:pPr>
      <w:r>
        <w:tab/>
      </w:r>
      <w:r>
        <w:tab/>
        <w:t>touching a debt of £14 6s 8d.     (C.P.R. 1452-61 p.261)</w:t>
      </w:r>
    </w:p>
    <w:p w14:paraId="09542E86" w14:textId="77777777" w:rsidR="001577DA" w:rsidRDefault="001577DA" w:rsidP="001577DA">
      <w:pPr>
        <w:pStyle w:val="NoSpacing"/>
      </w:pPr>
    </w:p>
    <w:p w14:paraId="7D897BC1" w14:textId="77777777" w:rsidR="001577DA" w:rsidRDefault="001577DA" w:rsidP="001577DA">
      <w:pPr>
        <w:pStyle w:val="NoSpacing"/>
      </w:pPr>
    </w:p>
    <w:p w14:paraId="1E5D9A58" w14:textId="77777777" w:rsidR="001577DA" w:rsidRDefault="001577DA" w:rsidP="001577DA">
      <w:pPr>
        <w:pStyle w:val="NoSpacing"/>
      </w:pPr>
      <w:r>
        <w:t>9 August 2024</w:t>
      </w:r>
    </w:p>
    <w:p w14:paraId="24AEDC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72E9E7" w14:textId="77777777" w:rsidR="001577DA" w:rsidRDefault="001577DA" w:rsidP="009139A6">
      <w:r>
        <w:separator/>
      </w:r>
    </w:p>
  </w:endnote>
  <w:endnote w:type="continuationSeparator" w:id="0">
    <w:p w14:paraId="19290289" w14:textId="77777777" w:rsidR="001577DA" w:rsidRDefault="001577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475B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C9C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7A9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E3B46" w14:textId="77777777" w:rsidR="001577DA" w:rsidRDefault="001577DA" w:rsidP="009139A6">
      <w:r>
        <w:separator/>
      </w:r>
    </w:p>
  </w:footnote>
  <w:footnote w:type="continuationSeparator" w:id="0">
    <w:p w14:paraId="0CE213B2" w14:textId="77777777" w:rsidR="001577DA" w:rsidRDefault="001577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E42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4BF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50E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DA"/>
    <w:rsid w:val="000666E0"/>
    <w:rsid w:val="001577DA"/>
    <w:rsid w:val="002510B7"/>
    <w:rsid w:val="00270799"/>
    <w:rsid w:val="003C11E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A72BA"/>
  <w15:chartTrackingRefBased/>
  <w15:docId w15:val="{F9982248-9772-46FC-98EE-BB926788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2024-08-30T07:07:00Z</dcterms:created>
  <dcterms:modified xsi:type="dcterms:W3CDTF">2024-08-30T07:08:00Z</dcterms:modified>
</cp:coreProperties>
</file>