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F26E0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fl.1424)</w:t>
      </w:r>
    </w:p>
    <w:p w:rsidR="00F26E00" w:rsidRDefault="00B0798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Pilton Priory.</w:t>
      </w:r>
    </w:p>
    <w:p w:rsidR="00F26E00" w:rsidRDefault="00F26E0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6E00" w:rsidRDefault="00F26E0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6E00" w:rsidRDefault="00F26E00" w:rsidP="008874B2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Mar.1424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</w:t>
      </w:r>
      <w:r w:rsidR="008874B2">
        <w:rPr>
          <w:rFonts w:ascii="Times New Roman" w:hAnsi="Times New Roman" w:cs="Times New Roman"/>
          <w:sz w:val="24"/>
          <w:szCs w:val="24"/>
        </w:rPr>
        <w:t xml:space="preserve"> and acolyte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Devon.</w:t>
      </w:r>
    </w:p>
    <w:p w:rsidR="00A740CD" w:rsidRDefault="00264659" w:rsidP="00A740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(“Register of Edmund Lacy, </w:t>
      </w:r>
      <w:r w:rsidR="00F26E00">
        <w:rPr>
          <w:rFonts w:ascii="Times New Roman" w:hAnsi="Times New Roman" w:cs="Times New Roman"/>
          <w:sz w:val="24"/>
          <w:szCs w:val="24"/>
        </w:rPr>
        <w:t>Bishop o</w:t>
      </w:r>
      <w:r w:rsidR="00A740CD">
        <w:rPr>
          <w:rFonts w:ascii="Times New Roman" w:hAnsi="Times New Roman" w:cs="Times New Roman"/>
          <w:sz w:val="24"/>
          <w:szCs w:val="24"/>
        </w:rPr>
        <w:t>f Exeter 1420-55” vol.4 pp.86-7)</w:t>
      </w:r>
    </w:p>
    <w:p w:rsidR="00264659" w:rsidRDefault="00FA4B59" w:rsidP="00264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Apr.</w:t>
      </w:r>
      <w:r w:rsidR="002646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 w:rsidR="0026465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64659"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 w:rsidR="00264659"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264659" w:rsidRDefault="00264659" w:rsidP="00264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264659" w:rsidRDefault="00264659" w:rsidP="002646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vol.4 pp.87-8)</w:t>
      </w:r>
    </w:p>
    <w:p w:rsidR="00FA4B59" w:rsidRDefault="00FA4B59" w:rsidP="00FA4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deacon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</w:t>
      </w:r>
    </w:p>
    <w:p w:rsidR="00FA4B59" w:rsidRDefault="00FA4B59" w:rsidP="00FA4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Lacy, Bishop of Exeter(q.v.).</w:t>
      </w:r>
    </w:p>
    <w:p w:rsidR="00FA4B59" w:rsidRDefault="00FA4B59" w:rsidP="00FA4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vol.4 p.90)</w:t>
      </w:r>
    </w:p>
    <w:p w:rsidR="000932D8" w:rsidRDefault="000932D8" w:rsidP="00093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 Sep.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priest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 by Edmund Lacy,</w:t>
      </w:r>
    </w:p>
    <w:p w:rsidR="000932D8" w:rsidRDefault="000932D8" w:rsidP="00093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 of Exeter(q.v.).</w:t>
      </w:r>
    </w:p>
    <w:p w:rsidR="000932D8" w:rsidRDefault="000932D8" w:rsidP="000932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vol.4 p.91)</w:t>
      </w:r>
    </w:p>
    <w:p w:rsidR="00FA4B59" w:rsidRDefault="00FA4B59" w:rsidP="00FA4B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4B59" w:rsidRDefault="00FA4B59" w:rsidP="00FA4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0932D8" w:rsidRDefault="000932D8" w:rsidP="00FA4B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  <w:bookmarkStart w:id="0" w:name="_GoBack"/>
      <w:bookmarkEnd w:id="0"/>
    </w:p>
    <w:p w:rsidR="00F26E00" w:rsidRDefault="00F26E00" w:rsidP="00F26E00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26E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E00" w:rsidRDefault="00F26E00" w:rsidP="00564E3C">
      <w:pPr>
        <w:spacing w:after="0" w:line="240" w:lineRule="auto"/>
      </w:pPr>
      <w:r>
        <w:separator/>
      </w:r>
    </w:p>
  </w:endnote>
  <w:endnote w:type="continuationSeparator" w:id="0">
    <w:p w:rsidR="00F26E00" w:rsidRDefault="00F26E0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32D8">
      <w:rPr>
        <w:rFonts w:ascii="Times New Roman" w:hAnsi="Times New Roman" w:cs="Times New Roman"/>
        <w:noProof/>
        <w:sz w:val="24"/>
        <w:szCs w:val="24"/>
      </w:rPr>
      <w:t>29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E00" w:rsidRDefault="00F26E00" w:rsidP="00564E3C">
      <w:pPr>
        <w:spacing w:after="0" w:line="240" w:lineRule="auto"/>
      </w:pPr>
      <w:r>
        <w:separator/>
      </w:r>
    </w:p>
  </w:footnote>
  <w:footnote w:type="continuationSeparator" w:id="0">
    <w:p w:rsidR="00F26E00" w:rsidRDefault="00F26E0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00"/>
    <w:rsid w:val="000932D8"/>
    <w:rsid w:val="00264659"/>
    <w:rsid w:val="002D7D77"/>
    <w:rsid w:val="00372DC6"/>
    <w:rsid w:val="00564E3C"/>
    <w:rsid w:val="0064591D"/>
    <w:rsid w:val="008874B2"/>
    <w:rsid w:val="00A740CD"/>
    <w:rsid w:val="00B07980"/>
    <w:rsid w:val="00CB5642"/>
    <w:rsid w:val="00DD5B8A"/>
    <w:rsid w:val="00EB41B8"/>
    <w:rsid w:val="00F14DE1"/>
    <w:rsid w:val="00F26E00"/>
    <w:rsid w:val="00FA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D683E"/>
  <w15:chartTrackingRefBased/>
  <w15:docId w15:val="{9D1BFFDF-88B3-4DF7-9184-3CFC68FB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9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</cp:lastModifiedBy>
  <cp:revision>9</cp:revision>
  <dcterms:created xsi:type="dcterms:W3CDTF">2016-02-20T11:28:00Z</dcterms:created>
  <dcterms:modified xsi:type="dcterms:W3CDTF">2016-02-29T21:29:00Z</dcterms:modified>
</cp:coreProperties>
</file>