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CE72D" w14:textId="77777777" w:rsidR="002A6C13" w:rsidRDefault="002A6C13" w:rsidP="002A6C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COLLE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fl.1425)</w:t>
      </w:r>
    </w:p>
    <w:p w14:paraId="649DA4FA" w14:textId="77777777" w:rsidR="002A6C13" w:rsidRDefault="002A6C13" w:rsidP="002A6C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Goldsmith.</w:t>
      </w:r>
    </w:p>
    <w:p w14:paraId="0ECEFFF0" w14:textId="77777777" w:rsidR="002A6C13" w:rsidRDefault="002A6C13" w:rsidP="002A6C13">
      <w:pPr>
        <w:pStyle w:val="NoSpacing"/>
        <w:rPr>
          <w:rFonts w:cs="Times New Roman"/>
          <w:szCs w:val="24"/>
        </w:rPr>
      </w:pPr>
    </w:p>
    <w:p w14:paraId="363D49FE" w14:textId="77777777" w:rsidR="002A6C13" w:rsidRDefault="002A6C13" w:rsidP="002A6C13">
      <w:pPr>
        <w:pStyle w:val="NoSpacing"/>
        <w:rPr>
          <w:rFonts w:cs="Times New Roman"/>
          <w:szCs w:val="24"/>
        </w:rPr>
      </w:pPr>
    </w:p>
    <w:p w14:paraId="684C6AC4" w14:textId="77777777" w:rsidR="002A6C13" w:rsidRDefault="002A6C13" w:rsidP="002A6C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Apr.1425</w:t>
      </w:r>
      <w:r>
        <w:rPr>
          <w:rFonts w:cs="Times New Roman"/>
          <w:szCs w:val="24"/>
        </w:rPr>
        <w:tab/>
        <w:t xml:space="preserve">He, John Colle of London, goldsmith(q.v.), Robert </w:t>
      </w:r>
      <w:proofErr w:type="spellStart"/>
      <w:r>
        <w:rPr>
          <w:rFonts w:cs="Times New Roman"/>
          <w:szCs w:val="24"/>
        </w:rPr>
        <w:t>Fenescales</w:t>
      </w:r>
      <w:proofErr w:type="spellEnd"/>
      <w:r>
        <w:rPr>
          <w:rFonts w:cs="Times New Roman"/>
          <w:szCs w:val="24"/>
        </w:rPr>
        <w:t xml:space="preserve"> of London,</w:t>
      </w:r>
    </w:p>
    <w:p w14:paraId="56A8C4B5" w14:textId="77777777" w:rsidR="002A6C13" w:rsidRDefault="002A6C13" w:rsidP="002A6C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tailor(q.v.), and William </w:t>
      </w:r>
      <w:proofErr w:type="spellStart"/>
      <w:r>
        <w:rPr>
          <w:rFonts w:cs="Times New Roman"/>
          <w:szCs w:val="24"/>
        </w:rPr>
        <w:t>Shirborne</w:t>
      </w:r>
      <w:proofErr w:type="spellEnd"/>
      <w:r>
        <w:rPr>
          <w:rFonts w:cs="Times New Roman"/>
          <w:szCs w:val="24"/>
        </w:rPr>
        <w:t xml:space="preserve"> of London, goldsmith(q.v.), brought a</w:t>
      </w:r>
    </w:p>
    <w:p w14:paraId="238F35FD" w14:textId="77777777" w:rsidR="002A6C13" w:rsidRDefault="002A6C13" w:rsidP="002A6C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plaint of intrusion against William Whyte, Rector of the church of </w:t>
      </w:r>
    </w:p>
    <w:p w14:paraId="4816E368" w14:textId="77777777" w:rsidR="002A6C13" w:rsidRDefault="002A6C13" w:rsidP="002A6C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proofErr w:type="gramStart"/>
      <w:r>
        <w:rPr>
          <w:rFonts w:cs="Times New Roman"/>
          <w:szCs w:val="24"/>
        </w:rPr>
        <w:t>St.Margaret</w:t>
      </w:r>
      <w:proofErr w:type="spellEnd"/>
      <w:proofErr w:type="gramEnd"/>
      <w:r>
        <w:rPr>
          <w:rFonts w:cs="Times New Roman"/>
          <w:szCs w:val="24"/>
        </w:rPr>
        <w:t xml:space="preserve"> Moses, Guy Terry of London, baker(q.v.), and Stephen </w:t>
      </w:r>
    </w:p>
    <w:p w14:paraId="311EE4F9" w14:textId="77777777" w:rsidR="002A6C13" w:rsidRDefault="002A6C13" w:rsidP="002A6C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Brugge of London, brewer(q.v.), touching their free tenement in the </w:t>
      </w:r>
    </w:p>
    <w:p w14:paraId="0942F648" w14:textId="77777777" w:rsidR="002A6C13" w:rsidRDefault="002A6C13" w:rsidP="002A6C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said parish.</w:t>
      </w:r>
    </w:p>
    <w:p w14:paraId="68EEE91E" w14:textId="77777777" w:rsidR="002A6C13" w:rsidRDefault="002A6C13" w:rsidP="002A6C13">
      <w:pPr>
        <w:pStyle w:val="NoSpacing"/>
        <w:ind w:left="1440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181)</w:t>
      </w:r>
    </w:p>
    <w:p w14:paraId="3072103F" w14:textId="77777777" w:rsidR="002A6C13" w:rsidRDefault="002A6C13" w:rsidP="002A6C13">
      <w:pPr>
        <w:pStyle w:val="NoSpacing"/>
        <w:rPr>
          <w:rFonts w:cs="Times New Roman"/>
          <w:szCs w:val="24"/>
        </w:rPr>
      </w:pPr>
    </w:p>
    <w:p w14:paraId="22E60D64" w14:textId="77777777" w:rsidR="002A6C13" w:rsidRDefault="002A6C13" w:rsidP="002A6C13">
      <w:pPr>
        <w:pStyle w:val="NoSpacing"/>
        <w:rPr>
          <w:rFonts w:cs="Times New Roman"/>
          <w:szCs w:val="24"/>
        </w:rPr>
      </w:pPr>
    </w:p>
    <w:p w14:paraId="6E9C7A42" w14:textId="77777777" w:rsidR="002A6C13" w:rsidRDefault="002A6C13" w:rsidP="002A6C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2024</w:t>
      </w:r>
    </w:p>
    <w:p w14:paraId="310D9DF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032CE" w14:textId="77777777" w:rsidR="002A6C13" w:rsidRDefault="002A6C13" w:rsidP="009139A6">
      <w:r>
        <w:separator/>
      </w:r>
    </w:p>
  </w:endnote>
  <w:endnote w:type="continuationSeparator" w:id="0">
    <w:p w14:paraId="380DE2CF" w14:textId="77777777" w:rsidR="002A6C13" w:rsidRDefault="002A6C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1D46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658B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986D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C257B7" w14:textId="77777777" w:rsidR="002A6C13" w:rsidRDefault="002A6C13" w:rsidP="009139A6">
      <w:r>
        <w:separator/>
      </w:r>
    </w:p>
  </w:footnote>
  <w:footnote w:type="continuationSeparator" w:id="0">
    <w:p w14:paraId="0531CA0E" w14:textId="77777777" w:rsidR="002A6C13" w:rsidRDefault="002A6C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25E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064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5FE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13"/>
    <w:rsid w:val="000666E0"/>
    <w:rsid w:val="00101CE1"/>
    <w:rsid w:val="002510B7"/>
    <w:rsid w:val="00270799"/>
    <w:rsid w:val="002A6C13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3E835"/>
  <w15:chartTrackingRefBased/>
  <w15:docId w15:val="{D86C57A0-5873-4FCF-997C-11AD7C8A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2024-12-06T20:17:00Z</dcterms:created>
  <dcterms:modified xsi:type="dcterms:W3CDTF">2024-12-06T20:18:00Z</dcterms:modified>
</cp:coreProperties>
</file>