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Stephen COLLE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fl.1467)</w:t>
      </w:r>
    </w:p>
    <w:p w:rsidR="00266F18" w:rsidRPr="00AC49CB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 Merchant.</w:t>
      </w:r>
    </w:p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John Colle of Liskeard, Cornwall(q.v.).  (“Exeter Freemen” p.55)</w:t>
      </w:r>
    </w:p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Apprentice of Robert Smyth, merchant(q.v.).  (ibid.)</w:t>
      </w:r>
    </w:p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Sep.1467</w:t>
      </w:r>
      <w:r>
        <w:rPr>
          <w:rFonts w:ascii="Times New Roman" w:hAnsi="Times New Roman" w:cs="Times New Roman"/>
          <w:sz w:val="24"/>
          <w:szCs w:val="24"/>
        </w:rPr>
        <w:tab/>
        <w:t>He became a Freeman.  (ibid.)</w:t>
      </w:r>
    </w:p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:rsidR="00266F18" w:rsidRDefault="00266F18" w:rsidP="00266F1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February 2016</w:t>
      </w:r>
    </w:p>
    <w:p w:rsidR="006B2F86" w:rsidRPr="00E71FC3" w:rsidRDefault="00266F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6F18" w:rsidRDefault="00266F18" w:rsidP="00E71FC3">
      <w:pPr>
        <w:spacing w:after="0" w:line="240" w:lineRule="auto"/>
      </w:pPr>
      <w:r>
        <w:separator/>
      </w:r>
    </w:p>
  </w:endnote>
  <w:endnote w:type="continuationSeparator" w:id="0">
    <w:p w:rsidR="00266F18" w:rsidRDefault="00266F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6F18" w:rsidRDefault="00266F18" w:rsidP="00E71FC3">
      <w:pPr>
        <w:spacing w:after="0" w:line="240" w:lineRule="auto"/>
      </w:pPr>
      <w:r>
        <w:separator/>
      </w:r>
    </w:p>
  </w:footnote>
  <w:footnote w:type="continuationSeparator" w:id="0">
    <w:p w:rsidR="00266F18" w:rsidRDefault="00266F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F18"/>
    <w:rsid w:val="00266F1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D86EF9-F65D-440A-B5BA-D4E1C1DD0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2016-05-03T21:13:00Z</dcterms:created>
  <dcterms:modified xsi:type="dcterms:W3CDTF">2016-05-03T21:15:00Z</dcterms:modified>
</cp:coreProperties>
</file>