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B7C" w:rsidRDefault="008F2B7C" w:rsidP="008F2B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COLLE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F2B7C" w:rsidRDefault="008F2B7C" w:rsidP="008F2B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Barton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Fabis</w:t>
      </w:r>
      <w:proofErr w:type="spellEnd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8F2B7C" w:rsidRDefault="008F2B7C" w:rsidP="008F2B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2B7C" w:rsidRDefault="008F2B7C" w:rsidP="008F2B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2B7C" w:rsidRDefault="008F2B7C" w:rsidP="008F2B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8F2B7C" w:rsidRDefault="008F2B7C" w:rsidP="008F2B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held by the late Sir Richard Grey, 4</w:t>
      </w:r>
      <w:r w:rsidRPr="00D04A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F2B7C" w:rsidRDefault="008F2B7C" w:rsidP="008F2B7C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9450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21-7)</w:t>
      </w:r>
    </w:p>
    <w:p w:rsidR="008F2B7C" w:rsidRDefault="008F2B7C" w:rsidP="008F2B7C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F2B7C" w:rsidRDefault="008F2B7C" w:rsidP="008F2B7C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F2B7C" w:rsidRPr="00D84BB0" w:rsidRDefault="008F2B7C" w:rsidP="008F2B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2015</w:t>
      </w:r>
    </w:p>
    <w:p w:rsidR="00DD5B8A" w:rsidRPr="008F2B7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8F2B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B7C" w:rsidRDefault="008F2B7C" w:rsidP="00564E3C">
      <w:pPr>
        <w:spacing w:after="0" w:line="240" w:lineRule="auto"/>
      </w:pPr>
      <w:r>
        <w:separator/>
      </w:r>
    </w:p>
  </w:endnote>
  <w:endnote w:type="continuationSeparator" w:id="0">
    <w:p w:rsidR="008F2B7C" w:rsidRDefault="008F2B7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F2B7C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B7C" w:rsidRDefault="008F2B7C" w:rsidP="00564E3C">
      <w:pPr>
        <w:spacing w:after="0" w:line="240" w:lineRule="auto"/>
      </w:pPr>
      <w:r>
        <w:separator/>
      </w:r>
    </w:p>
  </w:footnote>
  <w:footnote w:type="continuationSeparator" w:id="0">
    <w:p w:rsidR="008F2B7C" w:rsidRDefault="008F2B7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7C"/>
    <w:rsid w:val="00372DC6"/>
    <w:rsid w:val="00564E3C"/>
    <w:rsid w:val="0064591D"/>
    <w:rsid w:val="008F2B7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19D8"/>
  <w15:chartTrackingRefBased/>
  <w15:docId w15:val="{7E7449DC-80D7-4BAD-8ED5-E9224C4C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F2B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2015-10-04T19:04:00Z</dcterms:created>
  <dcterms:modified xsi:type="dcterms:W3CDTF">2015-10-04T19:05:00Z</dcterms:modified>
</cp:coreProperties>
</file>